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015E50BB" w:rsidR="00EA48B5" w:rsidRDefault="00866AB4" w:rsidP="00EA48B5">
      <w:r>
        <w:rPr>
          <w:noProof/>
        </w:rPr>
        <mc:AlternateContent>
          <mc:Choice Requires="wps">
            <w:drawing>
              <wp:anchor distT="0" distB="0" distL="114300" distR="114300" simplePos="0" relativeHeight="251659776" behindDoc="0" locked="0" layoutInCell="1" allowOverlap="1" wp14:anchorId="4AFF9F60" wp14:editId="65BA027D">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55E196B3" w:rsidR="00EA48B5" w:rsidRDefault="003B571E" w:rsidP="00EA48B5">
      <w:r>
        <w:rPr>
          <w:noProof/>
        </w:rPr>
        <mc:AlternateContent>
          <mc:Choice Requires="wps">
            <w:drawing>
              <wp:anchor distT="0" distB="0" distL="114300" distR="114300" simplePos="0" relativeHeight="251642368" behindDoc="0" locked="0" layoutInCell="1" allowOverlap="1" wp14:anchorId="5078B102" wp14:editId="69F04201">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4D55E49F">
                                  <wp:extent cx="1264988" cy="10044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4988" cy="1004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8"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" fillcolor="white [3201]" stroked="f" strokeweight=".5pt">
                <v:textbox>
                  <w:txbxContent>
                    <w:p w14:paraId="3C6B25C4" w14:textId="277DB0C3" w:rsidR="00D51E56" w:rsidRDefault="00A06FE1">
                      <w:r>
                        <w:rPr>
                          <w:noProof/>
                        </w:rPr>
                        <w:drawing>
                          <wp:inline distT="0" distB="0" distL="0" distR="0" wp14:anchorId="4AF8E6F1" wp14:editId="4D55E49F">
                            <wp:extent cx="1264988" cy="10044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4988" cy="1004488"/>
                                    </a:xfrm>
                                    <a:prstGeom prst="rect">
                                      <a:avLst/>
                                    </a:prstGeom>
                                  </pic:spPr>
                                </pic:pic>
                              </a:graphicData>
                            </a:graphic>
                          </wp:inline>
                        </w:drawing>
                      </w:r>
                    </w:p>
                  </w:txbxContent>
                </v:textbox>
              </v:shape>
            </w:pict>
          </mc:Fallback>
        </mc:AlternateContent>
      </w:r>
      <w:r w:rsidR="007A4A17">
        <w:rPr>
          <w:noProof/>
        </w:rPr>
        <mc:AlternateContent>
          <mc:Choice Requires="wps">
            <w:drawing>
              <wp:anchor distT="0" distB="0" distL="114300" distR="114300" simplePos="0" relativeHeight="251650560" behindDoc="0" locked="0" layoutInCell="1" allowOverlap="1" wp14:anchorId="3D620D58" wp14:editId="0BED268C">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9" type="#_x0000_t202" style="position:absolute;margin-left:406pt;margin-top:502pt;width:54.5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GUGAIAADI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" filled="f" stroked="f" strokeweight=".5pt">
                <v:textbox>
                  <w:txbxContent>
                    <w:p w14:paraId="2A9E4409" w14:textId="7C3FD49C" w:rsidR="007A4A17" w:rsidRDefault="007A4A17" w:rsidP="007A4A17"/>
                  </w:txbxContent>
                </v:textbox>
              </v:shape>
            </w:pict>
          </mc:Fallback>
        </mc:AlternateContent>
      </w:r>
      <w:r w:rsidR="00E3105B">
        <w:t>,663,662</w:t>
      </w:r>
      <w:r w:rsidR="004118E2">
        <w:t>9</w:t>
      </w:r>
    </w:p>
    <w:p w14:paraId="5A9AE167" w14:textId="5C72E52A" w:rsidR="00345262" w:rsidRDefault="00657D6C" w:rsidP="00EA48B5">
      <w:r>
        <w:rPr>
          <w:noProof/>
        </w:rPr>
        <mc:AlternateContent>
          <mc:Choice Requires="wps">
            <w:drawing>
              <wp:anchor distT="0" distB="0" distL="114300" distR="114300" simplePos="0" relativeHeight="251644416" behindDoc="0" locked="0" layoutInCell="1" allowOverlap="1" wp14:anchorId="230B0FB1" wp14:editId="6BBD86D2">
                <wp:simplePos x="0" y="0"/>
                <wp:positionH relativeFrom="column">
                  <wp:posOffset>-295275</wp:posOffset>
                </wp:positionH>
                <wp:positionV relativeFrom="paragraph">
                  <wp:posOffset>152400</wp:posOffset>
                </wp:positionV>
                <wp:extent cx="5143500" cy="9048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43500" cy="904875"/>
                        </a:xfrm>
                        <a:prstGeom prst="rect">
                          <a:avLst/>
                        </a:prstGeom>
                        <a:solidFill>
                          <a:schemeClr val="lt1"/>
                        </a:solidFill>
                        <a:ln w="6350">
                          <a:noFill/>
                        </a:ln>
                      </wps:spPr>
                      <wps:txbx>
                        <w:txbxContent>
                          <w:p w14:paraId="06545481" w14:textId="1567FEC9" w:rsidR="00116024" w:rsidRPr="00CE5D9E" w:rsidRDefault="002F20BD">
                            <w:pPr>
                              <w:rPr>
                                <w:sz w:val="24"/>
                                <w:szCs w:val="24"/>
                              </w:rPr>
                            </w:pPr>
                            <w:r w:rsidRPr="002F20BD">
                              <w:rPr>
                                <w:sz w:val="24"/>
                                <w:szCs w:val="24"/>
                              </w:rPr>
                              <w:t>If you are look for the "gotta have it" cybersecurity course, then the Certified Information Systems Security Officer is for you. The C)ISSO will prepare you with a broad range of knowledge and skills required of a security officer. However, these skills</w:t>
                            </w:r>
                            <w:r w:rsidR="00E3105B">
                              <w:rPr>
                                <w:sz w:val="24"/>
                                <w:szCs w:val="24"/>
                              </w:rPr>
                              <w:t xml:space="preserve"> </w:t>
                            </w:r>
                            <w:r w:rsidR="00E3105B" w:rsidRPr="00E3105B">
                              <w:rPr>
                                <w:sz w:val="24"/>
                                <w:szCs w:val="24"/>
                              </w:rPr>
                              <w:t>can be applied across a broad range of role-based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30" type="#_x0000_t202" style="position:absolute;margin-left:-23.25pt;margin-top:12pt;width:405pt;height:7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ShMAIAAFs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" fillcolor="white [3201]" stroked="f" strokeweight=".5pt">
                <v:textbox>
                  <w:txbxContent>
                    <w:p w14:paraId="06545481" w14:textId="1567FEC9" w:rsidR="00116024" w:rsidRPr="00CE5D9E" w:rsidRDefault="002F20BD">
                      <w:pPr>
                        <w:rPr>
                          <w:sz w:val="24"/>
                          <w:szCs w:val="24"/>
                        </w:rPr>
                      </w:pPr>
                      <w:r w:rsidRPr="002F20BD">
                        <w:rPr>
                          <w:sz w:val="24"/>
                          <w:szCs w:val="24"/>
                        </w:rPr>
                        <w:t>If you are look for the "gotta have it" cybersecurity course, then the Certified Information Systems Security Officer is for you. The C)ISSO will prepare you with a broad range of knowledge and skills required of a security officer. However, these skills</w:t>
                      </w:r>
                      <w:r w:rsidR="00E3105B">
                        <w:rPr>
                          <w:sz w:val="24"/>
                          <w:szCs w:val="24"/>
                        </w:rPr>
                        <w:t xml:space="preserve"> </w:t>
                      </w:r>
                      <w:r w:rsidR="00E3105B" w:rsidRPr="00E3105B">
                        <w:rPr>
                          <w:sz w:val="24"/>
                          <w:szCs w:val="24"/>
                        </w:rPr>
                        <w:t>can be applied across a broad range of role-based careers.</w:t>
                      </w:r>
                    </w:p>
                  </w:txbxContent>
                </v:textbox>
              </v:shape>
            </w:pict>
          </mc:Fallback>
        </mc:AlternateContent>
      </w:r>
    </w:p>
    <w:p w14:paraId="0135CBCD" w14:textId="54221191" w:rsidR="00345262" w:rsidRDefault="00345262" w:rsidP="00EA48B5"/>
    <w:p w14:paraId="098D451E" w14:textId="2D24F21D" w:rsidR="00345262" w:rsidRDefault="00345262" w:rsidP="00EA48B5"/>
    <w:p w14:paraId="42CD48A9" w14:textId="7D6913E7" w:rsidR="00345262" w:rsidRDefault="002F20BD" w:rsidP="00EA48B5">
      <w:r>
        <w:rPr>
          <w:noProof/>
        </w:rPr>
        <mc:AlternateContent>
          <mc:Choice Requires="wps">
            <w:drawing>
              <wp:anchor distT="0" distB="0" distL="114300" distR="114300" simplePos="0" relativeHeight="251676160" behindDoc="0" locked="0" layoutInCell="1" allowOverlap="1" wp14:anchorId="2B0F9248" wp14:editId="5C15EE4D">
                <wp:simplePos x="0" y="0"/>
                <wp:positionH relativeFrom="margin">
                  <wp:align>right</wp:align>
                </wp:positionH>
                <wp:positionV relativeFrom="paragraph">
                  <wp:posOffset>133985</wp:posOffset>
                </wp:positionV>
                <wp:extent cx="6229350" cy="11334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229350" cy="1133475"/>
                        </a:xfrm>
                        <a:prstGeom prst="rect">
                          <a:avLst/>
                        </a:prstGeom>
                        <a:solidFill>
                          <a:schemeClr val="lt1"/>
                        </a:solidFill>
                        <a:ln w="6350">
                          <a:noFill/>
                        </a:ln>
                      </wps:spPr>
                      <wps:txbx>
                        <w:txbxContent>
                          <w:p w14:paraId="6B7DDC27" w14:textId="132CDAF6" w:rsidR="00E3105B" w:rsidRDefault="00E3105B" w:rsidP="00E3105B">
                            <w:r>
                              <w:t xml:space="preserve">A C)ISSO is able to implement and maintain cost-effective security controls that are closely aligned with business and industry standards. The C)ISSO certification course is an ideal way to increase knowledge, expertise, and skill for managers, auditors, and INFOSEC professionals. </w:t>
                            </w:r>
                          </w:p>
                          <w:p w14:paraId="5C47BB25" w14:textId="5673BD7A" w:rsidR="00535750" w:rsidRPr="00535750" w:rsidRDefault="00E3105B" w:rsidP="00E3105B">
                            <w:r>
                              <w:t>At Mile2 we consider the C)ISSO to be one of our flagship courses. The things you learn in this course can be applied to management, prevention teams, and recovery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1" type="#_x0000_t202" style="position:absolute;margin-left:439.3pt;margin-top:10.55pt;width:490.5pt;height:89.2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" fillcolor="white [3201]" stroked="f" strokeweight=".5pt">
                <v:textbox>
                  <w:txbxContent>
                    <w:p w14:paraId="6B7DDC27" w14:textId="132CDAF6" w:rsidR="00E3105B" w:rsidRDefault="00E3105B" w:rsidP="00E3105B">
                      <w:r>
                        <w:t xml:space="preserve">A C)ISSO is able to implement and maintain cost-effective security controls that are closely aligned with business and industry standards. The C)ISSO certification course is an ideal way to increase knowledge, expertise, and skill for managers, auditors, and INFOSEC professionals. </w:t>
                      </w:r>
                    </w:p>
                    <w:p w14:paraId="5C47BB25" w14:textId="5673BD7A" w:rsidR="00535750" w:rsidRPr="00535750" w:rsidRDefault="00E3105B" w:rsidP="00E3105B">
                      <w:r>
                        <w:t>At Mile2 we consider the C)ISSO to be one of our flagship courses. The things you learn in this course can be applied to management, prevention teams, and recovery professionals.</w:t>
                      </w:r>
                    </w:p>
                  </w:txbxContent>
                </v:textbox>
                <w10:wrap anchorx="margin"/>
              </v:shape>
            </w:pict>
          </mc:Fallback>
        </mc:AlternateContent>
      </w:r>
    </w:p>
    <w:p w14:paraId="5AAC6764" w14:textId="1F89D499"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370A89A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92,662</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2"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" fillcolor="white [3201]" stroked="f" strokeweight=".5pt">
                <v:textbox>
                  <w:txbxContent>
                    <w:p w14:paraId="2457795E" w14:textId="370A89A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92,662</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3"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uLwIAAFo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4"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i3GwIAADM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4A42D848" w:rsidR="005F01F6" w:rsidRDefault="00BD1F3E" w:rsidP="002A3890">
                            <w:pPr>
                              <w:spacing w:after="0"/>
                            </w:pPr>
                            <w:r w:rsidRPr="000C54F0">
                              <w:rPr>
                                <w:b/>
                                <w:bCs/>
                              </w:rPr>
                              <w:t>Live Class Duration:</w:t>
                            </w:r>
                            <w:r>
                              <w:t xml:space="preserve"> </w:t>
                            </w:r>
                            <w:r w:rsidR="004118E2">
                              <w:t>5</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558260E8" w:rsidR="00A605B9" w:rsidRDefault="003E2C95" w:rsidP="00A605B9">
                            <w:pPr>
                              <w:rPr>
                                <w:sz w:val="20"/>
                                <w:szCs w:val="20"/>
                              </w:rPr>
                            </w:pPr>
                            <w:r>
                              <w:rPr>
                                <w:sz w:val="20"/>
                                <w:szCs w:val="20"/>
                              </w:rPr>
                              <w:t xml:space="preserve">- </w:t>
                            </w:r>
                            <w:r w:rsidR="006537FD">
                              <w:rPr>
                                <w:sz w:val="20"/>
                                <w:szCs w:val="20"/>
                              </w:rPr>
                              <w:t>Mile2’s C)SP</w:t>
                            </w:r>
                          </w:p>
                          <w:p w14:paraId="05CC7EA6" w14:textId="409F7C6D" w:rsidR="004118E2" w:rsidRDefault="004118E2" w:rsidP="00A605B9">
                            <w:pPr>
                              <w:rPr>
                                <w:sz w:val="20"/>
                                <w:szCs w:val="20"/>
                              </w:rPr>
                            </w:pPr>
                            <w:r>
                              <w:rPr>
                                <w:sz w:val="20"/>
                                <w:szCs w:val="20"/>
                              </w:rPr>
                              <w:t>- Mile2’s C)ISSM</w:t>
                            </w:r>
                          </w:p>
                          <w:p w14:paraId="6D7BD6AB" w14:textId="0E49E639" w:rsidR="006537FD" w:rsidRPr="0016716D" w:rsidRDefault="006537FD" w:rsidP="00A605B9">
                            <w:pPr>
                              <w:rPr>
                                <w:sz w:val="20"/>
                                <w:szCs w:val="20"/>
                              </w:rPr>
                            </w:pPr>
                            <w:r>
                              <w:rPr>
                                <w:sz w:val="20"/>
                                <w:szCs w:val="20"/>
                              </w:rPr>
                              <w:t xml:space="preserve">- 12 months of </w:t>
                            </w:r>
                            <w:r w:rsidR="00ED7639">
                              <w:rPr>
                                <w:sz w:val="20"/>
                                <w:szCs w:val="20"/>
                              </w:rPr>
                              <w:t>Information Systems</w:t>
                            </w:r>
                            <w:r w:rsidR="004B0EBF">
                              <w:rPr>
                                <w:sz w:val="20"/>
                                <w:szCs w:val="20"/>
                              </w:rPr>
                              <w:t xml:space="preserve"> </w:t>
                            </w:r>
                            <w:r w:rsidR="004118E2">
                              <w:rPr>
                                <w:sz w:val="20"/>
                                <w:szCs w:val="20"/>
                              </w:rPr>
                              <w:t xml:space="preserve"> Management </w:t>
                            </w:r>
                            <w:r w:rsidR="004B0EBF">
                              <w:rPr>
                                <w:sz w:val="20"/>
                                <w:szCs w:val="20"/>
                              </w:rPr>
                              <w:t>Experience</w:t>
                            </w:r>
                          </w:p>
                          <w:p w14:paraId="7027698C" w14:textId="113640A9" w:rsidR="003E2C95" w:rsidRPr="0016716D" w:rsidRDefault="003E2C95" w:rsidP="00D8673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5"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" fillcolor="#e7e6e6 [3214]" stroked="f" strokeweight=".5pt">
                <v:textbox>
                  <w:txbxContent>
                    <w:p w14:paraId="4B3D2637" w14:textId="2122988B" w:rsidR="002D2F03" w:rsidRDefault="002D2F03"/>
                    <w:p w14:paraId="4742D208" w14:textId="4A42D848" w:rsidR="005F01F6" w:rsidRDefault="00BD1F3E" w:rsidP="002A3890">
                      <w:pPr>
                        <w:spacing w:after="0"/>
                      </w:pPr>
                      <w:r w:rsidRPr="000C54F0">
                        <w:rPr>
                          <w:b/>
                          <w:bCs/>
                        </w:rPr>
                        <w:t>Live Class Duration:</w:t>
                      </w:r>
                      <w:r>
                        <w:t xml:space="preserve"> </w:t>
                      </w:r>
                      <w:r w:rsidR="004118E2">
                        <w:t>5</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558260E8" w:rsidR="00A605B9" w:rsidRDefault="003E2C95" w:rsidP="00A605B9">
                      <w:pPr>
                        <w:rPr>
                          <w:sz w:val="20"/>
                          <w:szCs w:val="20"/>
                        </w:rPr>
                      </w:pPr>
                      <w:r>
                        <w:rPr>
                          <w:sz w:val="20"/>
                          <w:szCs w:val="20"/>
                        </w:rPr>
                        <w:t xml:space="preserve">- </w:t>
                      </w:r>
                      <w:r w:rsidR="006537FD">
                        <w:rPr>
                          <w:sz w:val="20"/>
                          <w:szCs w:val="20"/>
                        </w:rPr>
                        <w:t>Mile2’s C)SP</w:t>
                      </w:r>
                    </w:p>
                    <w:p w14:paraId="05CC7EA6" w14:textId="409F7C6D" w:rsidR="004118E2" w:rsidRDefault="004118E2" w:rsidP="00A605B9">
                      <w:pPr>
                        <w:rPr>
                          <w:sz w:val="20"/>
                          <w:szCs w:val="20"/>
                        </w:rPr>
                      </w:pPr>
                      <w:r>
                        <w:rPr>
                          <w:sz w:val="20"/>
                          <w:szCs w:val="20"/>
                        </w:rPr>
                        <w:t>- Mile2’s C)ISSM</w:t>
                      </w:r>
                    </w:p>
                    <w:p w14:paraId="6D7BD6AB" w14:textId="0E49E639" w:rsidR="006537FD" w:rsidRPr="0016716D" w:rsidRDefault="006537FD" w:rsidP="00A605B9">
                      <w:pPr>
                        <w:rPr>
                          <w:sz w:val="20"/>
                          <w:szCs w:val="20"/>
                        </w:rPr>
                      </w:pPr>
                      <w:r>
                        <w:rPr>
                          <w:sz w:val="20"/>
                          <w:szCs w:val="20"/>
                        </w:rPr>
                        <w:t xml:space="preserve">- 12 months of </w:t>
                      </w:r>
                      <w:r w:rsidR="00ED7639">
                        <w:rPr>
                          <w:sz w:val="20"/>
                          <w:szCs w:val="20"/>
                        </w:rPr>
                        <w:t>Information Systems</w:t>
                      </w:r>
                      <w:r w:rsidR="004B0EBF">
                        <w:rPr>
                          <w:sz w:val="20"/>
                          <w:szCs w:val="20"/>
                        </w:rPr>
                        <w:t xml:space="preserve"> </w:t>
                      </w:r>
                      <w:r w:rsidR="004118E2">
                        <w:rPr>
                          <w:sz w:val="20"/>
                          <w:szCs w:val="20"/>
                        </w:rPr>
                        <w:t xml:space="preserve"> Management </w:t>
                      </w:r>
                      <w:r w:rsidR="004B0EBF">
                        <w:rPr>
                          <w:sz w:val="20"/>
                          <w:szCs w:val="20"/>
                        </w:rPr>
                        <w:t>Experience</w:t>
                      </w:r>
                    </w:p>
                    <w:p w14:paraId="7027698C" w14:textId="113640A9" w:rsidR="003E2C95" w:rsidRPr="0016716D" w:rsidRDefault="003E2C95" w:rsidP="00D8673A">
                      <w:pPr>
                        <w:rPr>
                          <w:sz w:val="20"/>
                          <w:szCs w:val="20"/>
                        </w:rPr>
                      </w:pP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567A2"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2C97B683" w:rsidR="00345262" w:rsidRDefault="005E7AEF" w:rsidP="00EA48B5">
      <w:r>
        <w:rPr>
          <w:noProof/>
        </w:rPr>
        <mc:AlternateContent>
          <mc:Choice Requires="wps">
            <w:drawing>
              <wp:anchor distT="0" distB="0" distL="114300" distR="114300" simplePos="0" relativeHeight="251646464" behindDoc="0" locked="0" layoutInCell="1" allowOverlap="1" wp14:anchorId="360AC667" wp14:editId="51AFC528">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6BCF527D" w14:textId="77777777" w:rsidR="00E50539" w:rsidRDefault="00E50539" w:rsidP="004118E2">
                            <w:pPr>
                              <w:spacing w:after="0"/>
                              <w:ind w:right="31"/>
                              <w:rPr>
                                <w:b/>
                                <w:bCs/>
                              </w:rPr>
                            </w:pPr>
                          </w:p>
                          <w:p w14:paraId="177A3ED0" w14:textId="5E704EE5" w:rsidR="005244C4" w:rsidRDefault="005244C4" w:rsidP="004118E2">
                            <w:pPr>
                              <w:spacing w:after="0"/>
                              <w:ind w:right="29"/>
                            </w:pPr>
                            <w:r w:rsidRPr="003E3870">
                              <w:rPr>
                                <w:b/>
                                <w:bCs/>
                              </w:rPr>
                              <w:t>Module 1</w:t>
                            </w:r>
                            <w:r>
                              <w:t xml:space="preserve"> -</w:t>
                            </w:r>
                            <w:r w:rsidR="004118E2">
                              <w:t>Risk Management</w:t>
                            </w:r>
                          </w:p>
                          <w:p w14:paraId="164E2449" w14:textId="77777777" w:rsidR="005E7AEF" w:rsidRDefault="005E7AEF" w:rsidP="005E7AEF">
                            <w:pPr>
                              <w:spacing w:after="0"/>
                              <w:ind w:right="29"/>
                            </w:pPr>
                            <w:r w:rsidRPr="005E7AEF">
                              <w:rPr>
                                <w:b/>
                                <w:bCs/>
                              </w:rPr>
                              <w:t>Module 2</w:t>
                            </w:r>
                            <w:r>
                              <w:t xml:space="preserve"> -Security Management </w:t>
                            </w:r>
                          </w:p>
                          <w:p w14:paraId="373295B6" w14:textId="77777777" w:rsidR="005E7AEF" w:rsidRDefault="005E7AEF" w:rsidP="005E7AEF">
                            <w:pPr>
                              <w:spacing w:after="0"/>
                              <w:ind w:right="29"/>
                            </w:pPr>
                            <w:r w:rsidRPr="005E7AEF">
                              <w:rPr>
                                <w:b/>
                                <w:bCs/>
                              </w:rPr>
                              <w:t>Module 3</w:t>
                            </w:r>
                            <w:r>
                              <w:t xml:space="preserve"> -Identification and Authentication </w:t>
                            </w:r>
                          </w:p>
                          <w:p w14:paraId="4ED2B79F" w14:textId="77F96F5F" w:rsidR="005E7AEF" w:rsidRDefault="005E7AEF" w:rsidP="005E7AEF">
                            <w:pPr>
                              <w:spacing w:after="0"/>
                              <w:ind w:right="29"/>
                            </w:pPr>
                            <w:r w:rsidRPr="005E7AEF">
                              <w:rPr>
                                <w:b/>
                                <w:bCs/>
                              </w:rPr>
                              <w:t>Module 4</w:t>
                            </w:r>
                            <w:r>
                              <w:t xml:space="preserve"> -Access Control </w:t>
                            </w:r>
                          </w:p>
                          <w:p w14:paraId="04DB23F6" w14:textId="77777777" w:rsidR="005E7AEF" w:rsidRDefault="005E7AEF" w:rsidP="005E7AEF">
                            <w:pPr>
                              <w:spacing w:after="0"/>
                              <w:ind w:right="29"/>
                            </w:pPr>
                            <w:r w:rsidRPr="005E7AEF">
                              <w:rPr>
                                <w:b/>
                                <w:bCs/>
                              </w:rPr>
                              <w:t>Module 5</w:t>
                            </w:r>
                            <w:r>
                              <w:t xml:space="preserve"> -Security Models and Evaluation Criteria </w:t>
                            </w:r>
                          </w:p>
                          <w:p w14:paraId="65FF35A2" w14:textId="77777777" w:rsidR="005E7AEF" w:rsidRDefault="005E7AEF" w:rsidP="005E7AEF">
                            <w:pPr>
                              <w:spacing w:after="0"/>
                              <w:ind w:right="29"/>
                            </w:pPr>
                            <w:r w:rsidRPr="005E7AEF">
                              <w:rPr>
                                <w:b/>
                                <w:bCs/>
                              </w:rPr>
                              <w:t>Module 6</w:t>
                            </w:r>
                            <w:r>
                              <w:t xml:space="preserve"> -Operations Security </w:t>
                            </w:r>
                          </w:p>
                          <w:p w14:paraId="0AB97A92" w14:textId="77777777" w:rsidR="005E7AEF" w:rsidRDefault="005E7AEF" w:rsidP="005E7AEF">
                            <w:pPr>
                              <w:spacing w:after="0"/>
                              <w:ind w:right="29"/>
                            </w:pPr>
                            <w:r w:rsidRPr="005E7AEF">
                              <w:rPr>
                                <w:b/>
                                <w:bCs/>
                              </w:rPr>
                              <w:t>Module 7</w:t>
                            </w:r>
                            <w:r>
                              <w:t xml:space="preserve"> -Vulnerability Assessments </w:t>
                            </w:r>
                          </w:p>
                          <w:p w14:paraId="089FEA0A" w14:textId="77777777" w:rsidR="005E7AEF" w:rsidRDefault="005E7AEF" w:rsidP="005E7AEF">
                            <w:pPr>
                              <w:spacing w:after="0"/>
                              <w:ind w:right="29"/>
                            </w:pPr>
                            <w:r w:rsidRPr="005E7AEF">
                              <w:rPr>
                                <w:b/>
                                <w:bCs/>
                              </w:rPr>
                              <w:t xml:space="preserve">Module 8 </w:t>
                            </w:r>
                            <w:r>
                              <w:t xml:space="preserve">-Symmetric Cryptography and Hashing </w:t>
                            </w:r>
                            <w:r w:rsidRPr="005E7AEF">
                              <w:rPr>
                                <w:b/>
                                <w:bCs/>
                              </w:rPr>
                              <w:t>Module 9</w:t>
                            </w:r>
                            <w:r>
                              <w:t xml:space="preserve"> -Network Connections </w:t>
                            </w:r>
                          </w:p>
                          <w:p w14:paraId="432E75AE" w14:textId="77777777" w:rsidR="005E7AEF" w:rsidRDefault="005E7AEF" w:rsidP="005E7AEF">
                            <w:pPr>
                              <w:spacing w:after="0"/>
                              <w:ind w:right="29"/>
                            </w:pPr>
                            <w:r w:rsidRPr="005E7AEF">
                              <w:rPr>
                                <w:b/>
                                <w:bCs/>
                              </w:rPr>
                              <w:t>Module 10</w:t>
                            </w:r>
                            <w:r>
                              <w:t xml:space="preserve"> -Network Protocols and Devices </w:t>
                            </w:r>
                          </w:p>
                          <w:p w14:paraId="185DE1D3" w14:textId="77777777" w:rsidR="005E7AEF" w:rsidRDefault="005E7AEF" w:rsidP="005E7AEF">
                            <w:pPr>
                              <w:spacing w:after="0"/>
                              <w:ind w:right="29"/>
                            </w:pPr>
                            <w:r w:rsidRPr="005E7AEF">
                              <w:rPr>
                                <w:b/>
                                <w:bCs/>
                              </w:rPr>
                              <w:t>Module 11</w:t>
                            </w:r>
                            <w:r>
                              <w:t xml:space="preserve"> -Telephony, VPNs, and Wireless </w:t>
                            </w:r>
                          </w:p>
                          <w:p w14:paraId="116BE6E2" w14:textId="439F3AAA" w:rsidR="003E12FB" w:rsidRPr="000F77F7" w:rsidRDefault="005E7AEF" w:rsidP="005E7AEF">
                            <w:pPr>
                              <w:spacing w:after="0"/>
                              <w:ind w:right="29"/>
                            </w:pPr>
                            <w:r w:rsidRPr="005E7AEF">
                              <w:rPr>
                                <w:b/>
                                <w:bCs/>
                              </w:rPr>
                              <w:t>Module 12</w:t>
                            </w:r>
                            <w:r>
                              <w:t xml:space="preserve"> </w:t>
                            </w:r>
                            <w:r w:rsidR="000F77F7">
                              <w:t>through</w:t>
                            </w:r>
                            <w:r>
                              <w:t xml:space="preserve"> </w:t>
                            </w:r>
                            <w:r w:rsidR="000F77F7">
                              <w:rPr>
                                <w:b/>
                                <w:bCs/>
                              </w:rPr>
                              <w:t xml:space="preserve">19 – </w:t>
                            </w:r>
                            <w:r w:rsidR="000F77F7">
                              <w:t>See Detailed Outline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6" type="#_x0000_t202" style="position:absolute;margin-left:152.25pt;margin-top:5.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" fillcolor="#e7e6e6 [3214]" stroked="f" strokeweight=".5pt">
                <v:textbox>
                  <w:txbxContent>
                    <w:p w14:paraId="3013EFB6" w14:textId="73ECF490" w:rsidR="00484D25" w:rsidRDefault="00484D25" w:rsidP="00DA363C">
                      <w:pPr>
                        <w:ind w:right="31"/>
                      </w:pPr>
                    </w:p>
                    <w:p w14:paraId="6BCF527D" w14:textId="77777777" w:rsidR="00E50539" w:rsidRDefault="00E50539" w:rsidP="004118E2">
                      <w:pPr>
                        <w:spacing w:after="0"/>
                        <w:ind w:right="31"/>
                        <w:rPr>
                          <w:b/>
                          <w:bCs/>
                        </w:rPr>
                      </w:pPr>
                    </w:p>
                    <w:p w14:paraId="177A3ED0" w14:textId="5E704EE5" w:rsidR="005244C4" w:rsidRDefault="005244C4" w:rsidP="004118E2">
                      <w:pPr>
                        <w:spacing w:after="0"/>
                        <w:ind w:right="29"/>
                      </w:pPr>
                      <w:r w:rsidRPr="003E3870">
                        <w:rPr>
                          <w:b/>
                          <w:bCs/>
                        </w:rPr>
                        <w:t>Module 1</w:t>
                      </w:r>
                      <w:r>
                        <w:t xml:space="preserve"> -</w:t>
                      </w:r>
                      <w:r w:rsidR="004118E2">
                        <w:t>Risk Management</w:t>
                      </w:r>
                    </w:p>
                    <w:p w14:paraId="164E2449" w14:textId="77777777" w:rsidR="005E7AEF" w:rsidRDefault="005E7AEF" w:rsidP="005E7AEF">
                      <w:pPr>
                        <w:spacing w:after="0"/>
                        <w:ind w:right="29"/>
                      </w:pPr>
                      <w:r w:rsidRPr="005E7AEF">
                        <w:rPr>
                          <w:b/>
                          <w:bCs/>
                        </w:rPr>
                        <w:t>Module 2</w:t>
                      </w:r>
                      <w:r>
                        <w:t xml:space="preserve"> -Security Management </w:t>
                      </w:r>
                    </w:p>
                    <w:p w14:paraId="373295B6" w14:textId="77777777" w:rsidR="005E7AEF" w:rsidRDefault="005E7AEF" w:rsidP="005E7AEF">
                      <w:pPr>
                        <w:spacing w:after="0"/>
                        <w:ind w:right="29"/>
                      </w:pPr>
                      <w:r w:rsidRPr="005E7AEF">
                        <w:rPr>
                          <w:b/>
                          <w:bCs/>
                        </w:rPr>
                        <w:t>Module 3</w:t>
                      </w:r>
                      <w:r>
                        <w:t xml:space="preserve"> -Identification and Authentication </w:t>
                      </w:r>
                    </w:p>
                    <w:p w14:paraId="4ED2B79F" w14:textId="77F96F5F" w:rsidR="005E7AEF" w:rsidRDefault="005E7AEF" w:rsidP="005E7AEF">
                      <w:pPr>
                        <w:spacing w:after="0"/>
                        <w:ind w:right="29"/>
                      </w:pPr>
                      <w:r w:rsidRPr="005E7AEF">
                        <w:rPr>
                          <w:b/>
                          <w:bCs/>
                        </w:rPr>
                        <w:t>Module 4</w:t>
                      </w:r>
                      <w:r>
                        <w:t xml:space="preserve"> -Access Control </w:t>
                      </w:r>
                    </w:p>
                    <w:p w14:paraId="04DB23F6" w14:textId="77777777" w:rsidR="005E7AEF" w:rsidRDefault="005E7AEF" w:rsidP="005E7AEF">
                      <w:pPr>
                        <w:spacing w:after="0"/>
                        <w:ind w:right="29"/>
                      </w:pPr>
                      <w:r w:rsidRPr="005E7AEF">
                        <w:rPr>
                          <w:b/>
                          <w:bCs/>
                        </w:rPr>
                        <w:t>Module 5</w:t>
                      </w:r>
                      <w:r>
                        <w:t xml:space="preserve"> -Security Models and Evaluation Criteria </w:t>
                      </w:r>
                    </w:p>
                    <w:p w14:paraId="65FF35A2" w14:textId="77777777" w:rsidR="005E7AEF" w:rsidRDefault="005E7AEF" w:rsidP="005E7AEF">
                      <w:pPr>
                        <w:spacing w:after="0"/>
                        <w:ind w:right="29"/>
                      </w:pPr>
                      <w:r w:rsidRPr="005E7AEF">
                        <w:rPr>
                          <w:b/>
                          <w:bCs/>
                        </w:rPr>
                        <w:t>Module 6</w:t>
                      </w:r>
                      <w:r>
                        <w:t xml:space="preserve"> -Operations Security </w:t>
                      </w:r>
                    </w:p>
                    <w:p w14:paraId="0AB97A92" w14:textId="77777777" w:rsidR="005E7AEF" w:rsidRDefault="005E7AEF" w:rsidP="005E7AEF">
                      <w:pPr>
                        <w:spacing w:after="0"/>
                        <w:ind w:right="29"/>
                      </w:pPr>
                      <w:r w:rsidRPr="005E7AEF">
                        <w:rPr>
                          <w:b/>
                          <w:bCs/>
                        </w:rPr>
                        <w:t>Module 7</w:t>
                      </w:r>
                      <w:r>
                        <w:t xml:space="preserve"> -Vulnerability Assessments </w:t>
                      </w:r>
                    </w:p>
                    <w:p w14:paraId="089FEA0A" w14:textId="77777777" w:rsidR="005E7AEF" w:rsidRDefault="005E7AEF" w:rsidP="005E7AEF">
                      <w:pPr>
                        <w:spacing w:after="0"/>
                        <w:ind w:right="29"/>
                      </w:pPr>
                      <w:r w:rsidRPr="005E7AEF">
                        <w:rPr>
                          <w:b/>
                          <w:bCs/>
                        </w:rPr>
                        <w:t xml:space="preserve">Module 8 </w:t>
                      </w:r>
                      <w:r>
                        <w:t xml:space="preserve">-Symmetric Cryptography and Hashing </w:t>
                      </w:r>
                      <w:r w:rsidRPr="005E7AEF">
                        <w:rPr>
                          <w:b/>
                          <w:bCs/>
                        </w:rPr>
                        <w:t>Module 9</w:t>
                      </w:r>
                      <w:r>
                        <w:t xml:space="preserve"> -Network Connections </w:t>
                      </w:r>
                    </w:p>
                    <w:p w14:paraId="432E75AE" w14:textId="77777777" w:rsidR="005E7AEF" w:rsidRDefault="005E7AEF" w:rsidP="005E7AEF">
                      <w:pPr>
                        <w:spacing w:after="0"/>
                        <w:ind w:right="29"/>
                      </w:pPr>
                      <w:r w:rsidRPr="005E7AEF">
                        <w:rPr>
                          <w:b/>
                          <w:bCs/>
                        </w:rPr>
                        <w:t>Module 10</w:t>
                      </w:r>
                      <w:r>
                        <w:t xml:space="preserve"> -Network Protocols and Devices </w:t>
                      </w:r>
                    </w:p>
                    <w:p w14:paraId="185DE1D3" w14:textId="77777777" w:rsidR="005E7AEF" w:rsidRDefault="005E7AEF" w:rsidP="005E7AEF">
                      <w:pPr>
                        <w:spacing w:after="0"/>
                        <w:ind w:right="29"/>
                      </w:pPr>
                      <w:r w:rsidRPr="005E7AEF">
                        <w:rPr>
                          <w:b/>
                          <w:bCs/>
                        </w:rPr>
                        <w:t>Module 11</w:t>
                      </w:r>
                      <w:r>
                        <w:t xml:space="preserve"> -Telephony, VPNs, and Wireless </w:t>
                      </w:r>
                    </w:p>
                    <w:p w14:paraId="116BE6E2" w14:textId="439F3AAA" w:rsidR="003E12FB" w:rsidRPr="000F77F7" w:rsidRDefault="005E7AEF" w:rsidP="005E7AEF">
                      <w:pPr>
                        <w:spacing w:after="0"/>
                        <w:ind w:right="29"/>
                      </w:pPr>
                      <w:r w:rsidRPr="005E7AEF">
                        <w:rPr>
                          <w:b/>
                          <w:bCs/>
                        </w:rPr>
                        <w:t>Module 12</w:t>
                      </w:r>
                      <w:r>
                        <w:t xml:space="preserve"> </w:t>
                      </w:r>
                      <w:r w:rsidR="000F77F7">
                        <w:t>through</w:t>
                      </w:r>
                      <w:r>
                        <w:t xml:space="preserve"> </w:t>
                      </w:r>
                      <w:r w:rsidR="000F77F7">
                        <w:rPr>
                          <w:b/>
                          <w:bCs/>
                        </w:rPr>
                        <w:t xml:space="preserve">19 – </w:t>
                      </w:r>
                      <w:r w:rsidR="000F77F7">
                        <w:t>See Detailed Outline Below</w:t>
                      </w:r>
                    </w:p>
                  </w:txbxContent>
                </v:textbox>
              </v:shape>
            </w:pict>
          </mc:Fallback>
        </mc:AlternateContent>
      </w:r>
      <w:r w:rsidR="00A21768">
        <w:rPr>
          <w:noProof/>
        </w:rPr>
        <mc:AlternateContent>
          <mc:Choice Requires="wps">
            <w:drawing>
              <wp:anchor distT="0" distB="0" distL="114300" distR="114300" simplePos="0" relativeHeight="251663872" behindDoc="0" locked="0" layoutInCell="1" allowOverlap="1" wp14:anchorId="0A61BF58" wp14:editId="3087D456">
                <wp:simplePos x="0" y="0"/>
                <wp:positionH relativeFrom="column">
                  <wp:posOffset>4162425</wp:posOffset>
                </wp:positionH>
                <wp:positionV relativeFrom="paragraph">
                  <wp:posOffset>74295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7" type="#_x0000_t202" style="position:absolute;margin-left:327.75pt;margin-top:5.8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69GQ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8"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8Z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9"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74D96469" w14:textId="1C67A3E6" w:rsidR="00BF4E2D" w:rsidRDefault="000F77F7" w:rsidP="003763C9">
                            <w:pPr>
                              <w:pStyle w:val="ListParagraph"/>
                              <w:numPr>
                                <w:ilvl w:val="0"/>
                                <w:numId w:val="2"/>
                              </w:numPr>
                            </w:pPr>
                            <w:r>
                              <w:t>IS Security Officers</w:t>
                            </w:r>
                          </w:p>
                          <w:p w14:paraId="6ABCCC66" w14:textId="01D799E8" w:rsidR="005759C5" w:rsidRDefault="005759C5" w:rsidP="005759C5">
                            <w:pPr>
                              <w:pStyle w:val="ListParagraph"/>
                              <w:numPr>
                                <w:ilvl w:val="0"/>
                                <w:numId w:val="2"/>
                              </w:numPr>
                              <w:spacing w:after="0"/>
                            </w:pPr>
                            <w:r>
                              <w:t>IS Managers</w:t>
                            </w:r>
                          </w:p>
                          <w:p w14:paraId="6458F16B" w14:textId="7A5DAAA5" w:rsidR="005759C5" w:rsidRDefault="005759C5" w:rsidP="005759C5">
                            <w:pPr>
                              <w:pStyle w:val="ListParagraph"/>
                              <w:numPr>
                                <w:ilvl w:val="0"/>
                                <w:numId w:val="2"/>
                              </w:numPr>
                              <w:spacing w:after="0"/>
                            </w:pPr>
                            <w:r>
                              <w:t>Risk Managers</w:t>
                            </w:r>
                          </w:p>
                          <w:p w14:paraId="433289EF" w14:textId="1F36BFE4" w:rsidR="005759C5" w:rsidRDefault="005759C5" w:rsidP="005759C5">
                            <w:pPr>
                              <w:pStyle w:val="ListParagraph"/>
                              <w:numPr>
                                <w:ilvl w:val="0"/>
                                <w:numId w:val="2"/>
                              </w:numPr>
                              <w:spacing w:after="0"/>
                            </w:pPr>
                            <w:r>
                              <w:t>Auditors</w:t>
                            </w:r>
                          </w:p>
                          <w:p w14:paraId="04E27D87" w14:textId="2DA1FA5A" w:rsidR="005759C5" w:rsidRDefault="005759C5" w:rsidP="005759C5">
                            <w:pPr>
                              <w:pStyle w:val="ListParagraph"/>
                              <w:numPr>
                                <w:ilvl w:val="0"/>
                                <w:numId w:val="2"/>
                              </w:numPr>
                              <w:spacing w:after="0"/>
                            </w:pPr>
                            <w:r>
                              <w:t>Info Systems Owners</w:t>
                            </w:r>
                          </w:p>
                          <w:p w14:paraId="7FF66680" w14:textId="4F21C360" w:rsidR="005759C5" w:rsidRDefault="005759C5" w:rsidP="005759C5">
                            <w:pPr>
                              <w:pStyle w:val="ListParagraph"/>
                              <w:numPr>
                                <w:ilvl w:val="0"/>
                                <w:numId w:val="2"/>
                              </w:numPr>
                              <w:spacing w:after="0"/>
                            </w:pPr>
                            <w:r>
                              <w:t xml:space="preserve">IS Control Assessors </w:t>
                            </w:r>
                          </w:p>
                          <w:p w14:paraId="2AC74120" w14:textId="3F484AE4" w:rsidR="005759C5" w:rsidRDefault="005759C5" w:rsidP="005759C5">
                            <w:pPr>
                              <w:pStyle w:val="ListParagraph"/>
                              <w:numPr>
                                <w:ilvl w:val="0"/>
                                <w:numId w:val="2"/>
                              </w:numPr>
                              <w:spacing w:after="0"/>
                            </w:pPr>
                            <w:r>
                              <w:t>System Managers</w:t>
                            </w:r>
                          </w:p>
                          <w:p w14:paraId="41A5AB2F" w14:textId="3E57FB37" w:rsidR="00BF4E2D" w:rsidRDefault="005759C5" w:rsidP="005759C5">
                            <w:pPr>
                              <w:pStyle w:val="ListParagraph"/>
                              <w:numPr>
                                <w:ilvl w:val="0"/>
                                <w:numId w:val="2"/>
                              </w:numPr>
                              <w:spacing w:after="0"/>
                            </w:pPr>
                            <w:r>
                              <w:t>Government Employees</w:t>
                            </w:r>
                          </w:p>
                          <w:p w14:paraId="0BA504E4" w14:textId="77777777" w:rsidR="00BF4E2D" w:rsidRDefault="00BF4E2D" w:rsidP="005759C5">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40"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" fillcolor="#e7e6e6 [3214]" stroked="f" strokeweight=".5pt">
                <v:textbox>
                  <w:txbxContent>
                    <w:p w14:paraId="2D1FC5E4" w14:textId="6F090234" w:rsidR="00E9594C" w:rsidRDefault="00E9594C" w:rsidP="007259EE"/>
                    <w:p w14:paraId="74D96469" w14:textId="1C67A3E6" w:rsidR="00BF4E2D" w:rsidRDefault="000F77F7" w:rsidP="003763C9">
                      <w:pPr>
                        <w:pStyle w:val="ListParagraph"/>
                        <w:numPr>
                          <w:ilvl w:val="0"/>
                          <w:numId w:val="2"/>
                        </w:numPr>
                      </w:pPr>
                      <w:r>
                        <w:t>IS Security Officers</w:t>
                      </w:r>
                    </w:p>
                    <w:p w14:paraId="6ABCCC66" w14:textId="01D799E8" w:rsidR="005759C5" w:rsidRDefault="005759C5" w:rsidP="005759C5">
                      <w:pPr>
                        <w:pStyle w:val="ListParagraph"/>
                        <w:numPr>
                          <w:ilvl w:val="0"/>
                          <w:numId w:val="2"/>
                        </w:numPr>
                        <w:spacing w:after="0"/>
                      </w:pPr>
                      <w:r>
                        <w:t>IS Managers</w:t>
                      </w:r>
                    </w:p>
                    <w:p w14:paraId="6458F16B" w14:textId="7A5DAAA5" w:rsidR="005759C5" w:rsidRDefault="005759C5" w:rsidP="005759C5">
                      <w:pPr>
                        <w:pStyle w:val="ListParagraph"/>
                        <w:numPr>
                          <w:ilvl w:val="0"/>
                          <w:numId w:val="2"/>
                        </w:numPr>
                        <w:spacing w:after="0"/>
                      </w:pPr>
                      <w:r>
                        <w:t>Risk Managers</w:t>
                      </w:r>
                    </w:p>
                    <w:p w14:paraId="433289EF" w14:textId="1F36BFE4" w:rsidR="005759C5" w:rsidRDefault="005759C5" w:rsidP="005759C5">
                      <w:pPr>
                        <w:pStyle w:val="ListParagraph"/>
                        <w:numPr>
                          <w:ilvl w:val="0"/>
                          <w:numId w:val="2"/>
                        </w:numPr>
                        <w:spacing w:after="0"/>
                      </w:pPr>
                      <w:r>
                        <w:t>Auditors</w:t>
                      </w:r>
                    </w:p>
                    <w:p w14:paraId="04E27D87" w14:textId="2DA1FA5A" w:rsidR="005759C5" w:rsidRDefault="005759C5" w:rsidP="005759C5">
                      <w:pPr>
                        <w:pStyle w:val="ListParagraph"/>
                        <w:numPr>
                          <w:ilvl w:val="0"/>
                          <w:numId w:val="2"/>
                        </w:numPr>
                        <w:spacing w:after="0"/>
                      </w:pPr>
                      <w:r>
                        <w:t>Info Systems Owners</w:t>
                      </w:r>
                    </w:p>
                    <w:p w14:paraId="7FF66680" w14:textId="4F21C360" w:rsidR="005759C5" w:rsidRDefault="005759C5" w:rsidP="005759C5">
                      <w:pPr>
                        <w:pStyle w:val="ListParagraph"/>
                        <w:numPr>
                          <w:ilvl w:val="0"/>
                          <w:numId w:val="2"/>
                        </w:numPr>
                        <w:spacing w:after="0"/>
                      </w:pPr>
                      <w:r>
                        <w:t xml:space="preserve">IS Control Assessors </w:t>
                      </w:r>
                    </w:p>
                    <w:p w14:paraId="2AC74120" w14:textId="3F484AE4" w:rsidR="005759C5" w:rsidRDefault="005759C5" w:rsidP="005759C5">
                      <w:pPr>
                        <w:pStyle w:val="ListParagraph"/>
                        <w:numPr>
                          <w:ilvl w:val="0"/>
                          <w:numId w:val="2"/>
                        </w:numPr>
                        <w:spacing w:after="0"/>
                      </w:pPr>
                      <w:r>
                        <w:t>System Managers</w:t>
                      </w:r>
                    </w:p>
                    <w:p w14:paraId="41A5AB2F" w14:textId="3E57FB37" w:rsidR="00BF4E2D" w:rsidRDefault="005759C5" w:rsidP="005759C5">
                      <w:pPr>
                        <w:pStyle w:val="ListParagraph"/>
                        <w:numPr>
                          <w:ilvl w:val="0"/>
                          <w:numId w:val="2"/>
                        </w:numPr>
                        <w:spacing w:after="0"/>
                      </w:pPr>
                      <w:r>
                        <w:t>Government Employees</w:t>
                      </w:r>
                    </w:p>
                    <w:p w14:paraId="0BA504E4" w14:textId="77777777" w:rsidR="00BF4E2D" w:rsidRDefault="00BF4E2D" w:rsidP="005759C5">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v:textbox>
              </v:shape>
            </w:pict>
          </mc:Fallback>
        </mc:AlternateContent>
      </w:r>
    </w:p>
    <w:p w14:paraId="40778334" w14:textId="591E2CAC" w:rsidR="00345262" w:rsidRDefault="00345262" w:rsidP="00EA48B5"/>
    <w:p w14:paraId="177C32E5" w14:textId="643D7DA5" w:rsidR="00345262" w:rsidRDefault="00345262" w:rsidP="00EA48B5"/>
    <w:p w14:paraId="665CBAFD" w14:textId="30CC3AD2" w:rsidR="00345262" w:rsidRDefault="00345262" w:rsidP="00EA48B5"/>
    <w:p w14:paraId="21B4C104" w14:textId="42A53DF2" w:rsidR="00345262" w:rsidRDefault="00345262" w:rsidP="00EA48B5"/>
    <w:p w14:paraId="53D79D0D" w14:textId="0544D736" w:rsidR="00345262" w:rsidRDefault="00345262" w:rsidP="00EA48B5"/>
    <w:p w14:paraId="4817A5D2" w14:textId="00570F18" w:rsidR="00345262" w:rsidRDefault="00345262" w:rsidP="00EA48B5"/>
    <w:p w14:paraId="38D8B93D" w14:textId="57EBDD0E" w:rsidR="00345262" w:rsidRDefault="00345262" w:rsidP="00EA48B5"/>
    <w:p w14:paraId="5E5FC579" w14:textId="199A553A" w:rsidR="00345262" w:rsidRDefault="00A05646" w:rsidP="00EA48B5">
      <w:r>
        <w:rPr>
          <w:noProof/>
        </w:rPr>
        <mc:AlternateContent>
          <mc:Choice Requires="wps">
            <w:drawing>
              <wp:anchor distT="0" distB="0" distL="114300" distR="114300" simplePos="0" relativeHeight="251664896" behindDoc="0" locked="0" layoutInCell="1" allowOverlap="1" wp14:anchorId="7DF88F7B" wp14:editId="7CE72787">
                <wp:simplePos x="0" y="0"/>
                <wp:positionH relativeFrom="column">
                  <wp:posOffset>4133850</wp:posOffset>
                </wp:positionH>
                <wp:positionV relativeFrom="paragraph">
                  <wp:posOffset>15240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1" type="#_x0000_t202" style="position:absolute;margin-left:325.5pt;margin-top:1.2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AE91665" w14:textId="374FDAEF" w:rsidR="00345262" w:rsidRDefault="00A05646" w:rsidP="00EA48B5">
      <w:r>
        <w:rPr>
          <w:noProof/>
        </w:rPr>
        <mc:AlternateContent>
          <mc:Choice Requires="wps">
            <w:drawing>
              <wp:anchor distT="0" distB="0" distL="114300" distR="114300" simplePos="0" relativeHeight="251666944" behindDoc="0" locked="0" layoutInCell="1" allowOverlap="1" wp14:anchorId="63E8078A" wp14:editId="53A0A394">
                <wp:simplePos x="0" y="0"/>
                <wp:positionH relativeFrom="column">
                  <wp:posOffset>5364480</wp:posOffset>
                </wp:positionH>
                <wp:positionV relativeFrom="paragraph">
                  <wp:posOffset>97790</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2" type="#_x0000_t202" style="position:absolute;margin-left:422.4pt;margin-top:7.7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53190423">
                <wp:simplePos x="0" y="0"/>
                <wp:positionH relativeFrom="column">
                  <wp:posOffset>4323715</wp:posOffset>
                </wp:positionH>
                <wp:positionV relativeFrom="paragraph">
                  <wp:posOffset>118110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3" type="#_x0000_t202" style="position:absolute;margin-left:340.45pt;margin-top:9.3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7F7A9C77" w14:textId="3778986E" w:rsidR="00345262" w:rsidRDefault="00345262" w:rsidP="00EA48B5"/>
    <w:p w14:paraId="0ADAC001" w14:textId="4C47BD1C" w:rsidR="00345262" w:rsidRDefault="00345262" w:rsidP="00EA48B5"/>
    <w:p w14:paraId="1C803F6D" w14:textId="0CCEFD27" w:rsidR="00345262" w:rsidRDefault="00A05646" w:rsidP="00EA48B5">
      <w:r>
        <w:rPr>
          <w:noProof/>
        </w:rPr>
        <mc:AlternateContent>
          <mc:Choice Requires="wps">
            <w:drawing>
              <wp:anchor distT="0" distB="0" distL="114300" distR="114300" simplePos="0" relativeHeight="251667968" behindDoc="0" locked="0" layoutInCell="1" allowOverlap="1" wp14:anchorId="117733AC" wp14:editId="49C50072">
                <wp:simplePos x="0" y="0"/>
                <wp:positionH relativeFrom="column">
                  <wp:posOffset>5366385</wp:posOffset>
                </wp:positionH>
                <wp:positionV relativeFrom="paragraph">
                  <wp:posOffset>13970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4" type="#_x0000_t202" style="position:absolute;margin-left:422.55pt;margin-top:1.1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YNGAIAADM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B9F7D88">
                <wp:simplePos x="0" y="0"/>
                <wp:positionH relativeFrom="column">
                  <wp:posOffset>4318000</wp:posOffset>
                </wp:positionH>
                <wp:positionV relativeFrom="paragraph">
                  <wp:posOffset>12700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45" type="#_x0000_t202" style="position:absolute;margin-left:340pt;margin-top: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nYGA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72BA3C9" w14:textId="5A8F666A" w:rsidR="00345262" w:rsidRDefault="00345262" w:rsidP="00EA48B5"/>
    <w:p w14:paraId="20BDD663" w14:textId="2DD6675D" w:rsidR="00345262" w:rsidRDefault="00345262" w:rsidP="00EA48B5"/>
    <w:p w14:paraId="154814A2" w14:textId="0C7B4574" w:rsidR="00345262" w:rsidRDefault="00345262" w:rsidP="00EA48B5"/>
    <w:p w14:paraId="4E4D5F2F" w14:textId="00BF6938"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079097BC">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6"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7"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4mGg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77678982" w:rsidR="005D6CF9" w:rsidRDefault="000208F2" w:rsidP="005D6CF9">
                            <w:r>
                              <w:t>The Certified</w:t>
                            </w:r>
                            <w:r w:rsidR="006507F4">
                              <w:t xml:space="preserve"> </w:t>
                            </w:r>
                            <w:r w:rsidR="008E7568">
                              <w:t xml:space="preserve">Information Systems </w:t>
                            </w:r>
                            <w:r w:rsidR="008D7859">
                              <w:t xml:space="preserve">Security </w:t>
                            </w:r>
                            <w:r w:rsidR="00043E70">
                              <w:t>Office</w:t>
                            </w:r>
                            <w:r w:rsidR="00734E2F">
                              <w:t>r</w:t>
                            </w:r>
                            <w:r w:rsidR="008E7568">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8"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eMA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" fillcolor="#e7e6e6 [3214]" stroked="f" strokeweight=".5pt">
                <v:textbox>
                  <w:txbxContent>
                    <w:p w14:paraId="0FF25E42" w14:textId="77777777" w:rsidR="005D6CF9" w:rsidRDefault="005D6CF9" w:rsidP="005D6CF9"/>
                    <w:p w14:paraId="2B80FA9F" w14:textId="77678982" w:rsidR="005D6CF9" w:rsidRDefault="000208F2" w:rsidP="005D6CF9">
                      <w:r>
                        <w:t>The Certified</w:t>
                      </w:r>
                      <w:r w:rsidR="006507F4">
                        <w:t xml:space="preserve"> </w:t>
                      </w:r>
                      <w:r w:rsidR="008E7568">
                        <w:t xml:space="preserve">Information Systems </w:t>
                      </w:r>
                      <w:r w:rsidR="008D7859">
                        <w:t xml:space="preserve">Security </w:t>
                      </w:r>
                      <w:r w:rsidR="00043E70">
                        <w:t>Office</w:t>
                      </w:r>
                      <w:r w:rsidR="00734E2F">
                        <w:t>r</w:t>
                      </w:r>
                      <w:r w:rsidR="008E7568">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0EB992FB" w:rsidR="005D6CF9" w:rsidRPr="0016716D" w:rsidRDefault="00043E70" w:rsidP="00043E70">
                            <w:pPr>
                              <w:rPr>
                                <w:sz w:val="20"/>
                                <w:szCs w:val="20"/>
                              </w:rPr>
                            </w:pPr>
                            <w:r w:rsidRPr="00043E70">
                              <w:t xml:space="preserve">Upon completion, Certified Information Systems Security Officer students be able to establish industry acceptable Cyber Security </w:t>
                            </w:r>
                            <w:r w:rsidR="0020557B">
                              <w:t>and</w:t>
                            </w:r>
                            <w:r w:rsidRPr="00043E70">
                              <w:t xml:space="preserve"> </w:t>
                            </w:r>
                            <w:r w:rsidR="0020557B">
                              <w:t>Information Systems</w:t>
                            </w:r>
                            <w:r w:rsidRPr="00043E70">
                              <w:t xml:space="preserve"> management standards with current best practices</w:t>
                            </w:r>
                            <w:r w:rsidR="00115E3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9"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0EB992FB" w:rsidR="005D6CF9" w:rsidRPr="0016716D" w:rsidRDefault="00043E70" w:rsidP="00043E70">
                      <w:pPr>
                        <w:rPr>
                          <w:sz w:val="20"/>
                          <w:szCs w:val="20"/>
                        </w:rPr>
                      </w:pPr>
                      <w:r w:rsidRPr="00043E70">
                        <w:t xml:space="preserve">Upon completion, Certified Information Systems Security Officer students be able to establish industry acceptable Cyber Security </w:t>
                      </w:r>
                      <w:r w:rsidR="0020557B">
                        <w:t>and</w:t>
                      </w:r>
                      <w:r w:rsidRPr="00043E70">
                        <w:t xml:space="preserve"> </w:t>
                      </w:r>
                      <w:r w:rsidR="0020557B">
                        <w:t>Information Systems</w:t>
                      </w:r>
                      <w:r w:rsidRPr="00043E70">
                        <w:t xml:space="preserve"> management standards with current best practices</w:t>
                      </w:r>
                      <w:r w:rsidR="00115E38">
                        <w:t>.</w:t>
                      </w: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50"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mVLwIAAF0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4"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AB5EC"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1"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LF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09DDA89D" w:rsidR="00345262" w:rsidRDefault="00345262" w:rsidP="00EA48B5"/>
    <w:p w14:paraId="7625A9EA" w14:textId="0F65D48A" w:rsidR="00345262" w:rsidRDefault="00345262" w:rsidP="00EA48B5"/>
    <w:p w14:paraId="7F8CED7B" w14:textId="78479A85" w:rsidR="00C23030" w:rsidRPr="00C23030" w:rsidRDefault="00C23030" w:rsidP="00C23030"/>
    <w:p w14:paraId="7644453A" w14:textId="34198BD6" w:rsidR="00C23030" w:rsidRPr="00C23030" w:rsidRDefault="00C23030" w:rsidP="00C23030"/>
    <w:p w14:paraId="67C4096F" w14:textId="22A14C38" w:rsidR="00C23030" w:rsidRPr="00C23030" w:rsidRDefault="00C23030" w:rsidP="00C23030"/>
    <w:p w14:paraId="41F78074" w14:textId="31AC9ED0" w:rsidR="00C23030" w:rsidRPr="00C23030" w:rsidRDefault="00C23030" w:rsidP="00C23030"/>
    <w:p w14:paraId="75C3895D" w14:textId="1D175706" w:rsidR="00C23030" w:rsidRPr="00C23030" w:rsidRDefault="00C23030" w:rsidP="00C23030"/>
    <w:p w14:paraId="7A891D74" w14:textId="1936C696" w:rsidR="00C23030" w:rsidRPr="00C23030" w:rsidRDefault="00C23030" w:rsidP="00C23030"/>
    <w:p w14:paraId="099E0DDB" w14:textId="313AC79E"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6069651">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2"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4F433F1D" w:rsidR="00C23030" w:rsidRPr="00C23030" w:rsidRDefault="00C23030" w:rsidP="00C23030"/>
    <w:p w14:paraId="68AF0EDD" w14:textId="1EDA116C" w:rsidR="00C23030" w:rsidRPr="00C23030" w:rsidRDefault="00C23030" w:rsidP="00C23030"/>
    <w:p w14:paraId="2EDB2D9C" w14:textId="198F9C1F" w:rsidR="00C23030" w:rsidRPr="00C23030" w:rsidRDefault="00C23030" w:rsidP="00C23030"/>
    <w:p w14:paraId="00F64B27" w14:textId="18EA5717" w:rsidR="00C23030" w:rsidRPr="00C23030" w:rsidRDefault="00C23030" w:rsidP="00C23030"/>
    <w:p w14:paraId="3AEE0884" w14:textId="52E598E1" w:rsidR="00C23030" w:rsidRPr="00C23030" w:rsidRDefault="00C23030" w:rsidP="00C23030"/>
    <w:p w14:paraId="4499FCD4" w14:textId="5C31B84E" w:rsidR="00C23030" w:rsidRPr="00C23030" w:rsidRDefault="00C23030" w:rsidP="00C23030"/>
    <w:p w14:paraId="28A4B26C" w14:textId="7E338E02" w:rsidR="00C23030" w:rsidRPr="00C23030" w:rsidRDefault="00C23030" w:rsidP="00C23030"/>
    <w:p w14:paraId="125B3533" w14:textId="416BE7FE"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3"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A+JjW0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KLwIAAF0EAAAOAAAAZHJzL2Uyb0RvYy54bWysVEtv2zAMvg/YfxB0X5xnmxl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0G0Iii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6"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9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5975D2FA" w14:textId="47A72888" w:rsidR="00801115" w:rsidRDefault="00882C20" w:rsidP="00801115">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p>
    <w:p w14:paraId="72CACF3B" w14:textId="697D04DD"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7C308AFE" w14:textId="6D512403"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5CDF7D1A" w14:textId="6E8601A4" w:rsidR="00801115" w:rsidRDefault="00801115"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 – Risk Management</w:t>
      </w:r>
    </w:p>
    <w:p w14:paraId="25F9E8FD" w14:textId="6B652F43" w:rsidR="005C702E" w:rsidRDefault="005C702E" w:rsidP="005C702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Risk Definitions</w:t>
      </w:r>
    </w:p>
    <w:p w14:paraId="23D31142" w14:textId="266F3683" w:rsidR="005C702E" w:rsidRDefault="005C702E" w:rsidP="005C702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Risk Management</w:t>
      </w:r>
    </w:p>
    <w:p w14:paraId="138AF3E5" w14:textId="0A15AAF7" w:rsidR="005C702E" w:rsidRDefault="005C702E" w:rsidP="005C702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Risk Assessment</w:t>
      </w:r>
    </w:p>
    <w:p w14:paraId="7C4C70BC" w14:textId="4B285ABC" w:rsidR="005C702E" w:rsidRDefault="005C702E" w:rsidP="005C702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Responding to Risk</w:t>
      </w:r>
    </w:p>
    <w:p w14:paraId="1BD0A68C" w14:textId="662DA8A0" w:rsidR="00801115"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2 – Security Management</w:t>
      </w:r>
    </w:p>
    <w:p w14:paraId="00AAE329" w14:textId="5B234346" w:rsidR="005C702E" w:rsidRDefault="00581996" w:rsidP="00581996">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Understanding Security</w:t>
      </w:r>
    </w:p>
    <w:p w14:paraId="72D8B010" w14:textId="3C7ED72D" w:rsidR="00581996" w:rsidRDefault="00581996" w:rsidP="00581996">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Information Security Management System</w:t>
      </w:r>
    </w:p>
    <w:p w14:paraId="6911A21A" w14:textId="7DA8EEF9" w:rsidR="00581996" w:rsidRDefault="00581996" w:rsidP="00581996">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Roles and Responsibility</w:t>
      </w:r>
    </w:p>
    <w:p w14:paraId="54E4CD8D" w14:textId="03FB780F" w:rsidR="00581996" w:rsidRDefault="00581996" w:rsidP="00581996">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Security Frameworks</w:t>
      </w:r>
    </w:p>
    <w:p w14:paraId="353B8A3B" w14:textId="791434C1" w:rsidR="00581996" w:rsidRPr="00581996" w:rsidRDefault="00581996" w:rsidP="00581996">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Human Resources</w:t>
      </w:r>
    </w:p>
    <w:p w14:paraId="3A97DBBA" w14:textId="1738CF1F"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3 – Identification and Authentication</w:t>
      </w:r>
    </w:p>
    <w:p w14:paraId="796E873D" w14:textId="7DA5DDAC" w:rsidR="00581996"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Identity Management</w:t>
      </w:r>
    </w:p>
    <w:p w14:paraId="5F3611A2" w14:textId="32E53F38"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Authentication Techniques</w:t>
      </w:r>
    </w:p>
    <w:p w14:paraId="1FB70C81" w14:textId="24936B08"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Single Sign-on</w:t>
      </w:r>
    </w:p>
    <w:p w14:paraId="467DCEAC" w14:textId="120988EB"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Access Control Monitoring</w:t>
      </w:r>
    </w:p>
    <w:p w14:paraId="33A1412F" w14:textId="12D65506"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4 – Access Control</w:t>
      </w:r>
    </w:p>
    <w:p w14:paraId="43888B1F" w14:textId="60CB486C"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Access Control Types and Characteristics</w:t>
      </w:r>
    </w:p>
    <w:p w14:paraId="71A644B4" w14:textId="61C09F85"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Information Classification</w:t>
      </w:r>
    </w:p>
    <w:p w14:paraId="35B492F3" w14:textId="1F65856D"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Access Control Models and Techniques</w:t>
      </w:r>
    </w:p>
    <w:p w14:paraId="14BC7427" w14:textId="6EF87B2D" w:rsidR="001C45BC" w:rsidRDefault="001C45BC" w:rsidP="001C45B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Access Control Methods</w:t>
      </w:r>
    </w:p>
    <w:p w14:paraId="449265B5" w14:textId="0B7A9DD5"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5 – security Models and Evaluation Criteria</w:t>
      </w:r>
    </w:p>
    <w:p w14:paraId="7A05AFF2" w14:textId="61E30B61" w:rsid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Trusted Computing Base</w:t>
      </w:r>
    </w:p>
    <w:p w14:paraId="5E387ED9" w14:textId="11628AA8" w:rsid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Protection Mechanisms</w:t>
      </w:r>
    </w:p>
    <w:p w14:paraId="0C6E0642" w14:textId="447B4BDD" w:rsid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Security Models</w:t>
      </w:r>
    </w:p>
    <w:p w14:paraId="68CB7746" w14:textId="77B1A461" w:rsidR="002C7227" w:rsidRP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Evaluation Criteria</w:t>
      </w:r>
    </w:p>
    <w:p w14:paraId="0532855C" w14:textId="74FC2109"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6 – Operations Security</w:t>
      </w:r>
    </w:p>
    <w:p w14:paraId="078C4398" w14:textId="4217E239" w:rsid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Administrative Management Responsibilities</w:t>
      </w:r>
    </w:p>
    <w:p w14:paraId="294E849E" w14:textId="04E3EE3B" w:rsid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Product Implementation Management</w:t>
      </w:r>
    </w:p>
    <w:p w14:paraId="3737051B" w14:textId="4BBCB843" w:rsidR="002C7227" w:rsidRDefault="002C7227"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Redundancy and Fault T</w:t>
      </w:r>
      <w:r w:rsidR="00A313E2">
        <w:rPr>
          <w:rStyle w:val="eop"/>
          <w:rFonts w:ascii="Arial" w:hAnsi="Arial" w:cs="Arial"/>
          <w:color w:val="17365D"/>
          <w:sz w:val="22"/>
          <w:szCs w:val="22"/>
        </w:rPr>
        <w:t>olerance</w:t>
      </w:r>
    </w:p>
    <w:p w14:paraId="21F5CF5D" w14:textId="62591EFB" w:rsidR="00A313E2" w:rsidRDefault="00A313E2"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Operational Issues and Responses</w:t>
      </w:r>
    </w:p>
    <w:p w14:paraId="10066AF6" w14:textId="7DEA619C" w:rsidR="00A313E2" w:rsidRDefault="00A313E2" w:rsidP="002C722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Threats to Operations</w:t>
      </w:r>
    </w:p>
    <w:p w14:paraId="3F18CAE6" w14:textId="23AFA4C5"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7 – Symmetric Cryptography and Hashing</w:t>
      </w:r>
    </w:p>
    <w:p w14:paraId="2450E03A" w14:textId="26DA7854" w:rsidR="00A313E2" w:rsidRDefault="008D3467" w:rsidP="008D346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Cryptography Terms</w:t>
      </w:r>
    </w:p>
    <w:p w14:paraId="2646F925" w14:textId="05149989" w:rsidR="008D3467" w:rsidRDefault="008D3467" w:rsidP="008D346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Historical Uses of Cryptography</w:t>
      </w:r>
    </w:p>
    <w:p w14:paraId="0252D75E" w14:textId="6EE02959" w:rsidR="008D3467" w:rsidRDefault="007236FC" w:rsidP="008D346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Cryptography Foundations</w:t>
      </w:r>
    </w:p>
    <w:p w14:paraId="289F2F8C" w14:textId="3F7CD5DC" w:rsidR="007236FC" w:rsidRDefault="007236FC" w:rsidP="008D346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Modern Cryptography</w:t>
      </w:r>
    </w:p>
    <w:p w14:paraId="33253FB9" w14:textId="34DC43D4" w:rsidR="007236FC" w:rsidRDefault="007236FC" w:rsidP="008D3467">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Hashing</w:t>
      </w:r>
    </w:p>
    <w:p w14:paraId="0122E7EC" w14:textId="3327FC49" w:rsidR="007236FC" w:rsidRDefault="007236FC" w:rsidP="007236FC">
      <w:pPr>
        <w:pStyle w:val="paragraph"/>
        <w:spacing w:before="0" w:beforeAutospacing="0" w:after="0" w:afterAutospacing="0"/>
        <w:textAlignment w:val="baseline"/>
        <w:rPr>
          <w:rStyle w:val="eop"/>
          <w:rFonts w:ascii="Arial" w:hAnsi="Arial" w:cs="Arial"/>
          <w:color w:val="17365D"/>
          <w:sz w:val="22"/>
          <w:szCs w:val="22"/>
        </w:rPr>
      </w:pPr>
    </w:p>
    <w:p w14:paraId="2006552A" w14:textId="2DFDE6AA" w:rsidR="007236FC" w:rsidRDefault="007236FC" w:rsidP="007236FC">
      <w:pPr>
        <w:pStyle w:val="paragraph"/>
        <w:spacing w:before="0" w:beforeAutospacing="0" w:after="0" w:afterAutospacing="0"/>
        <w:textAlignment w:val="baseline"/>
        <w:rPr>
          <w:rStyle w:val="eop"/>
          <w:rFonts w:ascii="Arial" w:hAnsi="Arial" w:cs="Arial"/>
          <w:color w:val="17365D"/>
          <w:sz w:val="22"/>
          <w:szCs w:val="22"/>
        </w:rPr>
      </w:pPr>
    </w:p>
    <w:p w14:paraId="0086E503" w14:textId="520C465E" w:rsidR="007236FC" w:rsidRDefault="007236FC" w:rsidP="007236FC">
      <w:pPr>
        <w:pStyle w:val="paragraph"/>
        <w:spacing w:before="0" w:beforeAutospacing="0" w:after="0" w:afterAutospacing="0"/>
        <w:textAlignment w:val="baseline"/>
        <w:rPr>
          <w:rStyle w:val="eop"/>
          <w:rFonts w:ascii="Arial" w:hAnsi="Arial" w:cs="Arial"/>
          <w:color w:val="17365D"/>
          <w:sz w:val="22"/>
          <w:szCs w:val="22"/>
        </w:rPr>
      </w:pPr>
    </w:p>
    <w:p w14:paraId="3BF47508" w14:textId="77777777" w:rsidR="007236FC" w:rsidRDefault="007236FC" w:rsidP="007236FC">
      <w:pPr>
        <w:pStyle w:val="paragraph"/>
        <w:spacing w:before="0" w:beforeAutospacing="0" w:after="0" w:afterAutospacing="0"/>
        <w:textAlignment w:val="baseline"/>
        <w:rPr>
          <w:rStyle w:val="eop"/>
          <w:rFonts w:ascii="Arial" w:hAnsi="Arial" w:cs="Arial"/>
          <w:color w:val="17365D"/>
          <w:sz w:val="22"/>
          <w:szCs w:val="22"/>
        </w:rPr>
      </w:pPr>
    </w:p>
    <w:p w14:paraId="35F3A689" w14:textId="39A7CA22"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8 – Asymmetric Cryptography and PKI</w:t>
      </w:r>
    </w:p>
    <w:p w14:paraId="750256F6" w14:textId="3B08F134" w:rsidR="00AE1C8E" w:rsidRDefault="00AE1C8E" w:rsidP="00AE1C8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Asymmetric Cryptography</w:t>
      </w:r>
    </w:p>
    <w:p w14:paraId="611A34A6" w14:textId="15F09C26" w:rsidR="00AE1C8E" w:rsidRDefault="00AE1C8E" w:rsidP="00AE1C8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Hybrid Crypto and Digital Signatures</w:t>
      </w:r>
    </w:p>
    <w:p w14:paraId="4AA3195F" w14:textId="53AA1E59" w:rsidR="00AE1C8E" w:rsidRDefault="009C614B" w:rsidP="00AE1C8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Public Key Infrastructure</w:t>
      </w:r>
    </w:p>
    <w:p w14:paraId="405B0DDB" w14:textId="7CA21083" w:rsidR="009C614B" w:rsidRDefault="009C614B" w:rsidP="00AE1C8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Cryptography in Use</w:t>
      </w:r>
    </w:p>
    <w:p w14:paraId="70605A0A" w14:textId="26506232" w:rsidR="009C614B" w:rsidRDefault="009C614B" w:rsidP="00AE1C8E">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Attacks on Cryptography</w:t>
      </w:r>
    </w:p>
    <w:p w14:paraId="196D7B88" w14:textId="74D3E7CF"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9 – Network Connections</w:t>
      </w:r>
    </w:p>
    <w:p w14:paraId="0070F3A1" w14:textId="3F5CAEF9" w:rsidR="009C614B" w:rsidRDefault="00DC51F2" w:rsidP="009C614B">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Network and Communications Security</w:t>
      </w:r>
    </w:p>
    <w:p w14:paraId="61B15CEC" w14:textId="673983CC" w:rsidR="00DC51F2" w:rsidRDefault="00DC51F2" w:rsidP="009C614B">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Topologies</w:t>
      </w:r>
    </w:p>
    <w:p w14:paraId="248207AC" w14:textId="76E99E66" w:rsidR="00DC51F2" w:rsidRDefault="00DC51F2" w:rsidP="009C614B">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Cabling</w:t>
      </w:r>
    </w:p>
    <w:p w14:paraId="7B6EAF7A" w14:textId="6364DA18" w:rsidR="00DC51F2" w:rsidRDefault="00DC51F2" w:rsidP="009C614B">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LAN and WAN</w:t>
      </w:r>
    </w:p>
    <w:p w14:paraId="646AC48D" w14:textId="59FC8D83"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10 – Network Protocols and Devices</w:t>
      </w:r>
    </w:p>
    <w:p w14:paraId="48CDC5A7" w14:textId="745FD58F" w:rsidR="001A08C3" w:rsidRDefault="001A08C3" w:rsidP="001A08C3">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OSI Model</w:t>
      </w:r>
    </w:p>
    <w:p w14:paraId="1B90CCAE" w14:textId="2270E3EA" w:rsidR="001A08C3" w:rsidRDefault="001A08C3" w:rsidP="001A08C3">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Network Devices</w:t>
      </w:r>
    </w:p>
    <w:p w14:paraId="5FE43D81" w14:textId="5CC0CD23" w:rsidR="001A08C3" w:rsidRDefault="001A08C3" w:rsidP="001A08C3">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Network Security Sentries</w:t>
      </w:r>
    </w:p>
    <w:p w14:paraId="6B8AA435" w14:textId="0E74B3C3" w:rsidR="001A08C3" w:rsidRDefault="001A08C3" w:rsidP="001A08C3">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Ports, Protocols and Services</w:t>
      </w:r>
    </w:p>
    <w:p w14:paraId="212158C2" w14:textId="44FA3F44"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11 – Telephony, VPNs and Wireless</w:t>
      </w:r>
    </w:p>
    <w:p w14:paraId="4F59F58F" w14:textId="0EFEDD82"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Telephony</w:t>
      </w:r>
    </w:p>
    <w:p w14:paraId="62848663" w14:textId="75BEF019"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VPNs</w:t>
      </w:r>
    </w:p>
    <w:p w14:paraId="390DDD01" w14:textId="3AC0851E"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Wireless</w:t>
      </w:r>
    </w:p>
    <w:p w14:paraId="06BFB1C2" w14:textId="61780357"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Network Based Attacks</w:t>
      </w:r>
    </w:p>
    <w:p w14:paraId="099A520D" w14:textId="54251BF0"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12 – Security Architecture and Attacks</w:t>
      </w:r>
    </w:p>
    <w:p w14:paraId="2EAD9F47" w14:textId="66B0D950"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Security Architecture</w:t>
      </w:r>
    </w:p>
    <w:p w14:paraId="298DCB86" w14:textId="3867BEAB"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Architectural Models</w:t>
      </w:r>
    </w:p>
    <w:p w14:paraId="7F0A764A" w14:textId="23E4DD61"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System Threats</w:t>
      </w:r>
    </w:p>
    <w:p w14:paraId="219BE18D" w14:textId="1E0D9C6B" w:rsidR="008A4312" w:rsidRDefault="008A431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w:t>
      </w:r>
      <w:r w:rsidR="00AF41E0">
        <w:rPr>
          <w:rStyle w:val="eop"/>
          <w:rFonts w:ascii="Arial" w:hAnsi="Arial" w:cs="Arial"/>
          <w:color w:val="17365D"/>
          <w:sz w:val="22"/>
          <w:szCs w:val="22"/>
        </w:rPr>
        <w:t xml:space="preserve"> 13 – Software Development Security</w:t>
      </w:r>
    </w:p>
    <w:p w14:paraId="0B3687F8" w14:textId="39840535"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Software Security Concerns</w:t>
      </w:r>
    </w:p>
    <w:p w14:paraId="18C89C53" w14:textId="16C3276F"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Software Lifecycle Development Processes</w:t>
      </w:r>
    </w:p>
    <w:p w14:paraId="57CC7F60" w14:textId="715063E5" w:rsidR="002537F1" w:rsidRDefault="002537F1"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Web Application Security</w:t>
      </w:r>
    </w:p>
    <w:p w14:paraId="3415343D" w14:textId="4C34D9DB" w:rsidR="002537F1" w:rsidRDefault="004E555C" w:rsidP="002537F1">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PCI-DSS Compliance</w:t>
      </w:r>
    </w:p>
    <w:p w14:paraId="3CE45904" w14:textId="229683D9" w:rsidR="00AF41E0" w:rsidRDefault="00AF41E0"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14 – Database Security</w:t>
      </w:r>
    </w:p>
    <w:p w14:paraId="034CD4C8" w14:textId="25E880FE" w:rsidR="004E555C" w:rsidRDefault="004E555C" w:rsidP="004E555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Database Models &amp;Terminology</w:t>
      </w:r>
    </w:p>
    <w:p w14:paraId="63A94E03" w14:textId="1339C355" w:rsidR="004E555C" w:rsidRDefault="004E555C" w:rsidP="004E555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Database Security Issues</w:t>
      </w:r>
    </w:p>
    <w:p w14:paraId="63456918" w14:textId="53788CB6" w:rsidR="004E555C" w:rsidRPr="004E555C" w:rsidRDefault="004E555C" w:rsidP="004E555C">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Artificial Intelligence</w:t>
      </w:r>
    </w:p>
    <w:p w14:paraId="69BFBEEA" w14:textId="5A98BC4F" w:rsidR="004E555C" w:rsidRPr="000B22F5" w:rsidRDefault="00AF41E0" w:rsidP="000B22F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15 – Malware and Attacks</w:t>
      </w:r>
    </w:p>
    <w:p w14:paraId="16120895" w14:textId="307D0921" w:rsidR="00AF41E0" w:rsidRDefault="00AF41E0"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16 – Business Continuity</w:t>
      </w:r>
    </w:p>
    <w:p w14:paraId="47D3F614" w14:textId="55845F72" w:rsidR="000B22F5" w:rsidRDefault="000B22F5"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Project Initiation</w:t>
      </w:r>
    </w:p>
    <w:p w14:paraId="524E8463" w14:textId="206A7BEE" w:rsidR="000B22F5" w:rsidRDefault="000B22F5"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Business Impact Analysis</w:t>
      </w:r>
    </w:p>
    <w:p w14:paraId="3021133B" w14:textId="66BBDF5B" w:rsidR="000B22F5" w:rsidRDefault="000B22F5"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Determining Recovery Strategies</w:t>
      </w:r>
    </w:p>
    <w:p w14:paraId="50748AD6" w14:textId="7B6CC6F5" w:rsidR="000B22F5" w:rsidRDefault="000B22F5"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Writing the Plan</w:t>
      </w:r>
    </w:p>
    <w:p w14:paraId="1719AD14" w14:textId="7627D959" w:rsidR="000B22F5" w:rsidRDefault="000B22F5"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Preparing for a Disaster</w:t>
      </w:r>
    </w:p>
    <w:p w14:paraId="635F2F3B" w14:textId="6C00A74D" w:rsidR="000B22F5" w:rsidRPr="000B22F5" w:rsidRDefault="000B22F5"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Introduction to Business Continuity Management</w:t>
      </w:r>
    </w:p>
    <w:p w14:paraId="4AF503F3" w14:textId="701F2656" w:rsidR="00AF41E0" w:rsidRDefault="00AF41E0"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 xml:space="preserve">Module 17 </w:t>
      </w:r>
      <w:r w:rsidR="003E79F2">
        <w:rPr>
          <w:rStyle w:val="eop"/>
          <w:rFonts w:ascii="Arial" w:hAnsi="Arial" w:cs="Arial"/>
          <w:color w:val="17365D"/>
          <w:sz w:val="22"/>
          <w:szCs w:val="22"/>
        </w:rPr>
        <w:t>–</w:t>
      </w:r>
      <w:r>
        <w:rPr>
          <w:rStyle w:val="eop"/>
          <w:rFonts w:ascii="Arial" w:hAnsi="Arial" w:cs="Arial"/>
          <w:color w:val="17365D"/>
          <w:sz w:val="22"/>
          <w:szCs w:val="22"/>
        </w:rPr>
        <w:t xml:space="preserve"> </w:t>
      </w:r>
      <w:r w:rsidR="003E79F2">
        <w:rPr>
          <w:rStyle w:val="eop"/>
          <w:rFonts w:ascii="Arial" w:hAnsi="Arial" w:cs="Arial"/>
          <w:color w:val="17365D"/>
          <w:sz w:val="22"/>
          <w:szCs w:val="22"/>
        </w:rPr>
        <w:t>Incident Management, Law and Ethics</w:t>
      </w:r>
    </w:p>
    <w:p w14:paraId="760EAAB3" w14:textId="2B732BB5" w:rsidR="000B22F5" w:rsidRDefault="00D9357F"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Incident Management</w:t>
      </w:r>
    </w:p>
    <w:p w14:paraId="7C608E06" w14:textId="6F45D5A7" w:rsidR="00D9357F" w:rsidRDefault="00D9357F"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Law</w:t>
      </w:r>
    </w:p>
    <w:p w14:paraId="6522501E" w14:textId="0F74BE7A" w:rsidR="00D9357F" w:rsidRDefault="00D9357F" w:rsidP="000B22F5">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Computer Crime</w:t>
      </w:r>
    </w:p>
    <w:p w14:paraId="0CBC1727" w14:textId="26D0FBED" w:rsidR="00D9357F" w:rsidRDefault="00D9357F" w:rsidP="00D9357F">
      <w:pPr>
        <w:pStyle w:val="paragraph"/>
        <w:spacing w:before="0" w:beforeAutospacing="0" w:after="0" w:afterAutospacing="0"/>
        <w:textAlignment w:val="baseline"/>
        <w:rPr>
          <w:rStyle w:val="eop"/>
          <w:rFonts w:ascii="Arial" w:hAnsi="Arial" w:cs="Arial"/>
          <w:color w:val="17365D"/>
          <w:sz w:val="22"/>
          <w:szCs w:val="22"/>
        </w:rPr>
      </w:pPr>
    </w:p>
    <w:p w14:paraId="3A5D74E3" w14:textId="2E59EE60" w:rsidR="00D9357F" w:rsidRDefault="00D9357F" w:rsidP="00D9357F">
      <w:pPr>
        <w:pStyle w:val="paragraph"/>
        <w:spacing w:before="0" w:beforeAutospacing="0" w:after="0" w:afterAutospacing="0"/>
        <w:textAlignment w:val="baseline"/>
        <w:rPr>
          <w:rStyle w:val="eop"/>
          <w:rFonts w:ascii="Arial" w:hAnsi="Arial" w:cs="Arial"/>
          <w:color w:val="17365D"/>
          <w:sz w:val="22"/>
          <w:szCs w:val="22"/>
        </w:rPr>
      </w:pPr>
    </w:p>
    <w:p w14:paraId="4B1A9E68" w14:textId="573BEB33" w:rsidR="00D9357F" w:rsidRDefault="00D9357F" w:rsidP="00D9357F">
      <w:pPr>
        <w:pStyle w:val="paragraph"/>
        <w:spacing w:before="0" w:beforeAutospacing="0" w:after="0" w:afterAutospacing="0"/>
        <w:textAlignment w:val="baseline"/>
        <w:rPr>
          <w:rStyle w:val="eop"/>
          <w:rFonts w:ascii="Arial" w:hAnsi="Arial" w:cs="Arial"/>
          <w:color w:val="17365D"/>
          <w:sz w:val="22"/>
          <w:szCs w:val="22"/>
        </w:rPr>
      </w:pPr>
    </w:p>
    <w:p w14:paraId="30BAE130" w14:textId="0C5DCA3A" w:rsidR="00D9357F" w:rsidRDefault="00D9357F" w:rsidP="00D9357F">
      <w:pPr>
        <w:pStyle w:val="paragraph"/>
        <w:spacing w:before="0" w:beforeAutospacing="0" w:after="0" w:afterAutospacing="0"/>
        <w:textAlignment w:val="baseline"/>
        <w:rPr>
          <w:rStyle w:val="eop"/>
          <w:rFonts w:ascii="Arial" w:hAnsi="Arial" w:cs="Arial"/>
          <w:color w:val="17365D"/>
          <w:sz w:val="22"/>
          <w:szCs w:val="22"/>
        </w:rPr>
      </w:pPr>
    </w:p>
    <w:p w14:paraId="0523DA1B" w14:textId="43AD6BC7" w:rsidR="00D9357F" w:rsidRDefault="00690C7A" w:rsidP="00D9357F">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Evidence Handling</w:t>
      </w:r>
    </w:p>
    <w:p w14:paraId="6F0C867C" w14:textId="03382FE0" w:rsidR="00690C7A" w:rsidRDefault="00690C7A" w:rsidP="00D9357F">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Privacy Legislations</w:t>
      </w:r>
    </w:p>
    <w:p w14:paraId="1D914845" w14:textId="74B3A281" w:rsidR="00690C7A" w:rsidRDefault="00690C7A" w:rsidP="00D9357F">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Ethics</w:t>
      </w:r>
    </w:p>
    <w:p w14:paraId="7DA982B5" w14:textId="5CA3B871" w:rsidR="003E79F2" w:rsidRDefault="003E79F2" w:rsidP="00801115">
      <w:pPr>
        <w:pStyle w:val="paragraph"/>
        <w:numPr>
          <w:ilvl w:val="0"/>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Module 18 – Physical Security</w:t>
      </w:r>
    </w:p>
    <w:p w14:paraId="0FE7A550" w14:textId="77153D5B" w:rsidR="00690C7A" w:rsidRDefault="00690C7A" w:rsidP="00690C7A">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Facility Location and Construction</w:t>
      </w:r>
    </w:p>
    <w:p w14:paraId="04DFBD6E" w14:textId="0791E4DB" w:rsidR="00690C7A" w:rsidRDefault="00690C7A" w:rsidP="00690C7A">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Risks, Threats and Countermeasures</w:t>
      </w:r>
    </w:p>
    <w:p w14:paraId="03056314" w14:textId="32AB3EC3" w:rsidR="00690C7A" w:rsidRDefault="00690C7A" w:rsidP="00690C7A">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Perimeter Protection</w:t>
      </w:r>
    </w:p>
    <w:p w14:paraId="6E938904" w14:textId="29791435" w:rsidR="00690C7A" w:rsidRDefault="00690C7A" w:rsidP="00690C7A">
      <w:pPr>
        <w:pStyle w:val="paragraph"/>
        <w:numPr>
          <w:ilvl w:val="1"/>
          <w:numId w:val="21"/>
        </w:numPr>
        <w:spacing w:before="0" w:beforeAutospacing="0" w:after="0" w:afterAutospacing="0"/>
        <w:textAlignment w:val="baseline"/>
        <w:rPr>
          <w:rStyle w:val="eop"/>
          <w:rFonts w:ascii="Arial" w:hAnsi="Arial" w:cs="Arial"/>
          <w:color w:val="17365D"/>
          <w:sz w:val="22"/>
          <w:szCs w:val="22"/>
        </w:rPr>
      </w:pPr>
      <w:r>
        <w:rPr>
          <w:rStyle w:val="eop"/>
          <w:rFonts w:ascii="Arial" w:hAnsi="Arial" w:cs="Arial"/>
          <w:color w:val="17365D"/>
          <w:sz w:val="22"/>
          <w:szCs w:val="22"/>
        </w:rPr>
        <w:t>Electrical Power Issues</w:t>
      </w:r>
    </w:p>
    <w:p w14:paraId="2508F40C" w14:textId="09D0A070" w:rsidR="00690C7A" w:rsidRPr="00801115" w:rsidRDefault="00690C7A" w:rsidP="00690C7A">
      <w:pPr>
        <w:pStyle w:val="paragraph"/>
        <w:numPr>
          <w:ilvl w:val="1"/>
          <w:numId w:val="21"/>
        </w:numPr>
        <w:spacing w:before="0" w:beforeAutospacing="0" w:after="0" w:afterAutospacing="0"/>
        <w:textAlignment w:val="baseline"/>
        <w:rPr>
          <w:rFonts w:ascii="Arial" w:hAnsi="Arial" w:cs="Arial"/>
          <w:color w:val="17365D"/>
          <w:sz w:val="22"/>
          <w:szCs w:val="22"/>
        </w:rPr>
      </w:pPr>
      <w:r>
        <w:rPr>
          <w:rStyle w:val="eop"/>
          <w:rFonts w:ascii="Arial" w:hAnsi="Arial" w:cs="Arial"/>
          <w:color w:val="17365D"/>
          <w:sz w:val="22"/>
          <w:szCs w:val="22"/>
        </w:rPr>
        <w:t>Fire Prevention, Detection and Suppression.</w:t>
      </w:r>
    </w:p>
    <w:sectPr w:rsidR="00690C7A" w:rsidRPr="00801115" w:rsidSect="00650503">
      <w:headerReference w:type="default" r:id="rId18"/>
      <w:footerReference w:type="default" r:id="rId1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1D8DC" w14:textId="77777777" w:rsidR="009828F6" w:rsidRDefault="009828F6" w:rsidP="00EA48B5">
      <w:pPr>
        <w:spacing w:after="0" w:line="240" w:lineRule="auto"/>
      </w:pPr>
      <w:r>
        <w:separator/>
      </w:r>
    </w:p>
  </w:endnote>
  <w:endnote w:type="continuationSeparator" w:id="0">
    <w:p w14:paraId="0438F639" w14:textId="77777777" w:rsidR="009828F6" w:rsidRDefault="009828F6"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Condensed-Bold">
    <w:altName w:val="DaxCondensed"/>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115E38" w:rsidRDefault="00000000">
                          <w:pPr>
                            <w:rPr>
                              <w:rFonts w:ascii="Arial" w:hAnsi="Arial" w:cs="Arial"/>
                              <w:color w:val="374063"/>
                              <w:lang w:val="es-ES"/>
                            </w:rPr>
                          </w:pPr>
                          <w:hyperlink r:id="rId1" w:history="1">
                            <w:r w:rsidR="00D94FB4" w:rsidRPr="00115E38">
                              <w:rPr>
                                <w:rStyle w:val="Hyperlink"/>
                                <w:rFonts w:ascii="Arial" w:hAnsi="Arial" w:cs="Arial"/>
                                <w:sz w:val="20"/>
                                <w:szCs w:val="20"/>
                                <w:lang w:val="es-ES"/>
                              </w:rPr>
                              <w:t>www.mile2.com</w:t>
                            </w:r>
                          </w:hyperlink>
                          <w:r w:rsidR="00F27700" w:rsidRPr="00115E38">
                            <w:rPr>
                              <w:rFonts w:ascii="Arial" w:hAnsi="Arial" w:cs="Arial"/>
                              <w:color w:val="374063"/>
                              <w:sz w:val="20"/>
                              <w:szCs w:val="20"/>
                              <w:lang w:val="es-ES"/>
                            </w:rPr>
                            <w:tab/>
                          </w:r>
                          <w:r w:rsidR="00F27700" w:rsidRPr="00115E38">
                            <w:rPr>
                              <w:rFonts w:ascii="Arial" w:hAnsi="Arial" w:cs="Arial"/>
                              <w:color w:val="374063"/>
                              <w:sz w:val="20"/>
                              <w:szCs w:val="20"/>
                              <w:lang w:val="es-ES"/>
                            </w:rPr>
                            <w:tab/>
                            <w:t>10213 Wilsky Blvd, Tampa, FL 33625</w:t>
                          </w:r>
                          <w:r w:rsidR="00F27700" w:rsidRPr="00115E38">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0"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115E38" w:rsidRDefault="00000000">
                    <w:pPr>
                      <w:rPr>
                        <w:rFonts w:ascii="Arial" w:hAnsi="Arial" w:cs="Arial"/>
                        <w:color w:val="374063"/>
                        <w:lang w:val="es-ES"/>
                      </w:rPr>
                    </w:pPr>
                    <w:hyperlink r:id="rId2" w:history="1">
                      <w:r w:rsidR="00D94FB4" w:rsidRPr="00115E38">
                        <w:rPr>
                          <w:rStyle w:val="Hyperlink"/>
                          <w:rFonts w:ascii="Arial" w:hAnsi="Arial" w:cs="Arial"/>
                          <w:sz w:val="20"/>
                          <w:szCs w:val="20"/>
                          <w:lang w:val="es-ES"/>
                        </w:rPr>
                        <w:t>www.mile2.com</w:t>
                      </w:r>
                    </w:hyperlink>
                    <w:r w:rsidR="00F27700" w:rsidRPr="00115E38">
                      <w:rPr>
                        <w:rFonts w:ascii="Arial" w:hAnsi="Arial" w:cs="Arial"/>
                        <w:color w:val="374063"/>
                        <w:sz w:val="20"/>
                        <w:szCs w:val="20"/>
                        <w:lang w:val="es-ES"/>
                      </w:rPr>
                      <w:tab/>
                    </w:r>
                    <w:r w:rsidR="00F27700" w:rsidRPr="00115E38">
                      <w:rPr>
                        <w:rFonts w:ascii="Arial" w:hAnsi="Arial" w:cs="Arial"/>
                        <w:color w:val="374063"/>
                        <w:sz w:val="20"/>
                        <w:szCs w:val="20"/>
                        <w:lang w:val="es-ES"/>
                      </w:rPr>
                      <w:tab/>
                      <w:t>10213 Wilsky Blvd, Tampa, FL 33625</w:t>
                    </w:r>
                    <w:r w:rsidR="00F27700" w:rsidRPr="00115E38">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1"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C55B3"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3AAB" w14:textId="77777777" w:rsidR="009828F6" w:rsidRDefault="009828F6" w:rsidP="00EA48B5">
      <w:pPr>
        <w:spacing w:after="0" w:line="240" w:lineRule="auto"/>
      </w:pPr>
      <w:r>
        <w:separator/>
      </w:r>
    </w:p>
  </w:footnote>
  <w:footnote w:type="continuationSeparator" w:id="0">
    <w:p w14:paraId="78C5CA6E" w14:textId="77777777" w:rsidR="009828F6" w:rsidRDefault="009828F6"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343770BE" w14:textId="41E46281" w:rsidR="00EA7411" w:rsidRDefault="00373568" w:rsidP="004773CD">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4773CD">
                            <w:rPr>
                              <w:rFonts w:ascii="DaxCondensed-Bold" w:hAnsi="DaxCondensed-Bold"/>
                              <w:color w:val="FFFFFF" w:themeColor="background1"/>
                              <w:sz w:val="52"/>
                              <w:szCs w:val="52"/>
                            </w:rPr>
                            <w:t xml:space="preserve">Information Systems </w:t>
                          </w:r>
                        </w:p>
                        <w:p w14:paraId="71A3CA7F" w14:textId="73A4B32A" w:rsidR="004773CD" w:rsidRPr="009A5591" w:rsidRDefault="00FD2494"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 xml:space="preserve">Security </w:t>
                          </w:r>
                          <w:r w:rsidR="006E50C1">
                            <w:rPr>
                              <w:rFonts w:ascii="DaxCondensed-Bold" w:hAnsi="DaxCondensed-Bold"/>
                              <w:color w:val="FFFFFF" w:themeColor="background1"/>
                              <w:sz w:val="52"/>
                              <w:szCs w:val="52"/>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7"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" filled="f" stroked="f" strokeweight=".5pt">
              <v:textbox>
                <w:txbxContent>
                  <w:p w14:paraId="343770BE" w14:textId="41E46281" w:rsidR="00EA7411" w:rsidRDefault="00373568" w:rsidP="004773CD">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4773CD">
                      <w:rPr>
                        <w:rFonts w:ascii="DaxCondensed-Bold" w:hAnsi="DaxCondensed-Bold"/>
                        <w:color w:val="FFFFFF" w:themeColor="background1"/>
                        <w:sz w:val="52"/>
                        <w:szCs w:val="52"/>
                      </w:rPr>
                      <w:t xml:space="preserve">Information Systems </w:t>
                    </w:r>
                  </w:p>
                  <w:p w14:paraId="71A3CA7F" w14:textId="73A4B32A" w:rsidR="004773CD" w:rsidRPr="009A5591" w:rsidRDefault="00FD2494"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 xml:space="preserve">Security </w:t>
                    </w:r>
                    <w:r w:rsidR="006E50C1">
                      <w:rPr>
                        <w:rFonts w:ascii="DaxCondensed-Bold" w:hAnsi="DaxCondensed-Bold"/>
                        <w:color w:val="FFFFFF" w:themeColor="background1"/>
                        <w:sz w:val="52"/>
                        <w:szCs w:val="52"/>
                      </w:rPr>
                      <w:t>Officer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8"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5285B"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9"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304D3"/>
    <w:multiLevelType w:val="hybridMultilevel"/>
    <w:tmpl w:val="C64864FC"/>
    <w:lvl w:ilvl="0" w:tplc="0BECC4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446DA"/>
    <w:multiLevelType w:val="hybridMultilevel"/>
    <w:tmpl w:val="CF2C4FC6"/>
    <w:lvl w:ilvl="0" w:tplc="EC5AF8C6">
      <w:start w:val="1"/>
      <w:numFmt w:val="upperLetter"/>
      <w:lvlText w:val="%1."/>
      <w:lvlJc w:val="left"/>
      <w:pPr>
        <w:ind w:left="1800" w:hanging="720"/>
      </w:pPr>
      <w:rPr>
        <w:rFonts w:asciiTheme="minorHAnsi" w:eastAsiaTheme="minorHAnsi" w:hAnsiTheme="minorHAnsi" w:cstheme="minorBidi"/>
        <w:b/>
        <w:sz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C069EE"/>
    <w:multiLevelType w:val="hybridMultilevel"/>
    <w:tmpl w:val="9B86D2C8"/>
    <w:lvl w:ilvl="0" w:tplc="E6BA21AE">
      <w:start w:val="1"/>
      <w:numFmt w:val="upperRoman"/>
      <w:lvlText w:val="%1."/>
      <w:lvlJc w:val="left"/>
      <w:pPr>
        <w:ind w:left="1080" w:hanging="720"/>
      </w:pPr>
      <w:rPr>
        <w:rFonts w:ascii="Arial" w:hAnsi="Arial" w:cs="Arial" w:hint="default"/>
        <w:color w:val="1736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46A7A"/>
    <w:multiLevelType w:val="hybridMultilevel"/>
    <w:tmpl w:val="64661DE2"/>
    <w:lvl w:ilvl="0" w:tplc="AEE874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71A14"/>
    <w:multiLevelType w:val="hybridMultilevel"/>
    <w:tmpl w:val="45F8BBCC"/>
    <w:lvl w:ilvl="0" w:tplc="976A4A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C5D260D"/>
    <w:multiLevelType w:val="hybridMultilevel"/>
    <w:tmpl w:val="5A96A91A"/>
    <w:lvl w:ilvl="0" w:tplc="F4CE4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2B6AB2"/>
    <w:multiLevelType w:val="hybridMultilevel"/>
    <w:tmpl w:val="9D8EFDBE"/>
    <w:lvl w:ilvl="0" w:tplc="04090001">
      <w:start w:val="1"/>
      <w:numFmt w:val="bullet"/>
      <w:lvlText w:val=""/>
      <w:lvlJc w:val="left"/>
      <w:pPr>
        <w:ind w:left="720" w:hanging="360"/>
      </w:pPr>
      <w:rPr>
        <w:rFonts w:ascii="Symbol" w:hAnsi="Symbol" w:hint="default"/>
      </w:rPr>
    </w:lvl>
    <w:lvl w:ilvl="1" w:tplc="AF92EB2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83328"/>
    <w:multiLevelType w:val="hybridMultilevel"/>
    <w:tmpl w:val="2AA0A7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6935758">
    <w:abstractNumId w:val="18"/>
  </w:num>
  <w:num w:numId="2" w16cid:durableId="1554730696">
    <w:abstractNumId w:val="17"/>
  </w:num>
  <w:num w:numId="3" w16cid:durableId="1014381561">
    <w:abstractNumId w:val="16"/>
  </w:num>
  <w:num w:numId="4" w16cid:durableId="538276241">
    <w:abstractNumId w:val="7"/>
  </w:num>
  <w:num w:numId="5" w16cid:durableId="1283464411">
    <w:abstractNumId w:val="10"/>
  </w:num>
  <w:num w:numId="6" w16cid:durableId="1198203584">
    <w:abstractNumId w:val="4"/>
  </w:num>
  <w:num w:numId="7" w16cid:durableId="1781486601">
    <w:abstractNumId w:val="0"/>
  </w:num>
  <w:num w:numId="8" w16cid:durableId="1524397048">
    <w:abstractNumId w:val="2"/>
  </w:num>
  <w:num w:numId="9" w16cid:durableId="1637107769">
    <w:abstractNumId w:val="9"/>
  </w:num>
  <w:num w:numId="10" w16cid:durableId="1503543754">
    <w:abstractNumId w:val="11"/>
  </w:num>
  <w:num w:numId="11" w16cid:durableId="1273783402">
    <w:abstractNumId w:val="1"/>
  </w:num>
  <w:num w:numId="12" w16cid:durableId="2122533186">
    <w:abstractNumId w:val="20"/>
  </w:num>
  <w:num w:numId="13" w16cid:durableId="636569806">
    <w:abstractNumId w:val="15"/>
  </w:num>
  <w:num w:numId="14" w16cid:durableId="1542547216">
    <w:abstractNumId w:val="5"/>
  </w:num>
  <w:num w:numId="15" w16cid:durableId="2116166859">
    <w:abstractNumId w:val="6"/>
  </w:num>
  <w:num w:numId="16" w16cid:durableId="2049405602">
    <w:abstractNumId w:val="8"/>
  </w:num>
  <w:num w:numId="17" w16cid:durableId="1934390598">
    <w:abstractNumId w:val="13"/>
  </w:num>
  <w:num w:numId="18" w16cid:durableId="1849056848">
    <w:abstractNumId w:val="3"/>
  </w:num>
  <w:num w:numId="19" w16cid:durableId="98719160">
    <w:abstractNumId w:val="14"/>
  </w:num>
  <w:num w:numId="20" w16cid:durableId="876965781">
    <w:abstractNumId w:val="19"/>
  </w:num>
  <w:num w:numId="21" w16cid:durableId="142510483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208F2"/>
    <w:rsid w:val="00023A00"/>
    <w:rsid w:val="00025CEA"/>
    <w:rsid w:val="000350D1"/>
    <w:rsid w:val="00043AD7"/>
    <w:rsid w:val="00043AFC"/>
    <w:rsid w:val="00043E70"/>
    <w:rsid w:val="00053692"/>
    <w:rsid w:val="0005543B"/>
    <w:rsid w:val="0005711F"/>
    <w:rsid w:val="000655CA"/>
    <w:rsid w:val="00066FD1"/>
    <w:rsid w:val="000712C9"/>
    <w:rsid w:val="00073494"/>
    <w:rsid w:val="000757E0"/>
    <w:rsid w:val="0007778E"/>
    <w:rsid w:val="00080EB1"/>
    <w:rsid w:val="0008254A"/>
    <w:rsid w:val="000931B8"/>
    <w:rsid w:val="00093E2C"/>
    <w:rsid w:val="000A4A40"/>
    <w:rsid w:val="000B22F5"/>
    <w:rsid w:val="000B7815"/>
    <w:rsid w:val="000B7C31"/>
    <w:rsid w:val="000C54F0"/>
    <w:rsid w:val="000D129C"/>
    <w:rsid w:val="000D1F6A"/>
    <w:rsid w:val="000E13BD"/>
    <w:rsid w:val="000E649C"/>
    <w:rsid w:val="000F77F7"/>
    <w:rsid w:val="001004E8"/>
    <w:rsid w:val="00102F98"/>
    <w:rsid w:val="001122F8"/>
    <w:rsid w:val="00115E38"/>
    <w:rsid w:val="00116024"/>
    <w:rsid w:val="00123ABE"/>
    <w:rsid w:val="001253CB"/>
    <w:rsid w:val="001259C0"/>
    <w:rsid w:val="00142983"/>
    <w:rsid w:val="00142F1D"/>
    <w:rsid w:val="00146620"/>
    <w:rsid w:val="001469D6"/>
    <w:rsid w:val="00150965"/>
    <w:rsid w:val="001526C0"/>
    <w:rsid w:val="00153F98"/>
    <w:rsid w:val="00160B7E"/>
    <w:rsid w:val="00160B9F"/>
    <w:rsid w:val="00164D00"/>
    <w:rsid w:val="0016716D"/>
    <w:rsid w:val="001731DC"/>
    <w:rsid w:val="001755DD"/>
    <w:rsid w:val="00176912"/>
    <w:rsid w:val="001818E6"/>
    <w:rsid w:val="00190E23"/>
    <w:rsid w:val="001A08C3"/>
    <w:rsid w:val="001A33D4"/>
    <w:rsid w:val="001B6817"/>
    <w:rsid w:val="001C45BC"/>
    <w:rsid w:val="001C6B61"/>
    <w:rsid w:val="001D3C79"/>
    <w:rsid w:val="001E0F60"/>
    <w:rsid w:val="001E4957"/>
    <w:rsid w:val="001E6D13"/>
    <w:rsid w:val="001E73A8"/>
    <w:rsid w:val="001F1152"/>
    <w:rsid w:val="001F5CB9"/>
    <w:rsid w:val="0020557B"/>
    <w:rsid w:val="0021430A"/>
    <w:rsid w:val="00216C34"/>
    <w:rsid w:val="00216DCC"/>
    <w:rsid w:val="00217E23"/>
    <w:rsid w:val="002218B8"/>
    <w:rsid w:val="0024078B"/>
    <w:rsid w:val="002537F1"/>
    <w:rsid w:val="00254EE8"/>
    <w:rsid w:val="00262F54"/>
    <w:rsid w:val="002645E5"/>
    <w:rsid w:val="002723D5"/>
    <w:rsid w:val="00280BB7"/>
    <w:rsid w:val="00286140"/>
    <w:rsid w:val="002901EB"/>
    <w:rsid w:val="002A3890"/>
    <w:rsid w:val="002A678B"/>
    <w:rsid w:val="002A6F3E"/>
    <w:rsid w:val="002B497F"/>
    <w:rsid w:val="002B504F"/>
    <w:rsid w:val="002B6DB0"/>
    <w:rsid w:val="002C3C3A"/>
    <w:rsid w:val="002C7227"/>
    <w:rsid w:val="002D1FC4"/>
    <w:rsid w:val="002D2F03"/>
    <w:rsid w:val="002D46F7"/>
    <w:rsid w:val="002D4B7A"/>
    <w:rsid w:val="002E2E1A"/>
    <w:rsid w:val="002E42E8"/>
    <w:rsid w:val="002F20BD"/>
    <w:rsid w:val="00305D64"/>
    <w:rsid w:val="00310F55"/>
    <w:rsid w:val="00311406"/>
    <w:rsid w:val="00312DDC"/>
    <w:rsid w:val="003134EF"/>
    <w:rsid w:val="00324C82"/>
    <w:rsid w:val="00325664"/>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7FB2"/>
    <w:rsid w:val="003A0D99"/>
    <w:rsid w:val="003A12C1"/>
    <w:rsid w:val="003A24E4"/>
    <w:rsid w:val="003B08D7"/>
    <w:rsid w:val="003B138F"/>
    <w:rsid w:val="003B571E"/>
    <w:rsid w:val="003B7895"/>
    <w:rsid w:val="003C393C"/>
    <w:rsid w:val="003C7766"/>
    <w:rsid w:val="003D29C8"/>
    <w:rsid w:val="003E12FB"/>
    <w:rsid w:val="003E2C95"/>
    <w:rsid w:val="003E3870"/>
    <w:rsid w:val="003E79F2"/>
    <w:rsid w:val="003F6EDE"/>
    <w:rsid w:val="00403E06"/>
    <w:rsid w:val="004118E2"/>
    <w:rsid w:val="0041362B"/>
    <w:rsid w:val="004146B8"/>
    <w:rsid w:val="00422323"/>
    <w:rsid w:val="00426FE7"/>
    <w:rsid w:val="00427087"/>
    <w:rsid w:val="0044526B"/>
    <w:rsid w:val="0045678A"/>
    <w:rsid w:val="00460DCD"/>
    <w:rsid w:val="00466391"/>
    <w:rsid w:val="00471396"/>
    <w:rsid w:val="004773CD"/>
    <w:rsid w:val="0048008D"/>
    <w:rsid w:val="00484D25"/>
    <w:rsid w:val="00497C0F"/>
    <w:rsid w:val="004A0005"/>
    <w:rsid w:val="004A501C"/>
    <w:rsid w:val="004B0EBF"/>
    <w:rsid w:val="004B2F9C"/>
    <w:rsid w:val="004B383B"/>
    <w:rsid w:val="004C0EFF"/>
    <w:rsid w:val="004D118B"/>
    <w:rsid w:val="004D3533"/>
    <w:rsid w:val="004E1DDE"/>
    <w:rsid w:val="004E3425"/>
    <w:rsid w:val="004E555C"/>
    <w:rsid w:val="004F0BA4"/>
    <w:rsid w:val="00503149"/>
    <w:rsid w:val="00507C27"/>
    <w:rsid w:val="005101E8"/>
    <w:rsid w:val="005132B1"/>
    <w:rsid w:val="00513490"/>
    <w:rsid w:val="00515A83"/>
    <w:rsid w:val="005244C4"/>
    <w:rsid w:val="00524D10"/>
    <w:rsid w:val="00534EE9"/>
    <w:rsid w:val="00535750"/>
    <w:rsid w:val="005365D8"/>
    <w:rsid w:val="0054191A"/>
    <w:rsid w:val="005438ED"/>
    <w:rsid w:val="005443AF"/>
    <w:rsid w:val="00545E51"/>
    <w:rsid w:val="00547E4B"/>
    <w:rsid w:val="00565AD9"/>
    <w:rsid w:val="00571AE9"/>
    <w:rsid w:val="0057220A"/>
    <w:rsid w:val="005741D6"/>
    <w:rsid w:val="005759C5"/>
    <w:rsid w:val="00575D88"/>
    <w:rsid w:val="00581996"/>
    <w:rsid w:val="005834F4"/>
    <w:rsid w:val="005955AE"/>
    <w:rsid w:val="005A29F5"/>
    <w:rsid w:val="005A6BB7"/>
    <w:rsid w:val="005A6D38"/>
    <w:rsid w:val="005B3CAC"/>
    <w:rsid w:val="005B40D8"/>
    <w:rsid w:val="005C104E"/>
    <w:rsid w:val="005C702E"/>
    <w:rsid w:val="005D0DC3"/>
    <w:rsid w:val="005D119D"/>
    <w:rsid w:val="005D4923"/>
    <w:rsid w:val="005D6CF9"/>
    <w:rsid w:val="005E5BA6"/>
    <w:rsid w:val="005E7AEF"/>
    <w:rsid w:val="005F0008"/>
    <w:rsid w:val="005F01F6"/>
    <w:rsid w:val="005F5752"/>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7737"/>
    <w:rsid w:val="00657D6C"/>
    <w:rsid w:val="006613E9"/>
    <w:rsid w:val="00664AAB"/>
    <w:rsid w:val="006669E3"/>
    <w:rsid w:val="00674495"/>
    <w:rsid w:val="006809E4"/>
    <w:rsid w:val="00680EEB"/>
    <w:rsid w:val="00690C7A"/>
    <w:rsid w:val="00694BD7"/>
    <w:rsid w:val="006A7874"/>
    <w:rsid w:val="006B489E"/>
    <w:rsid w:val="006B6819"/>
    <w:rsid w:val="006D0B77"/>
    <w:rsid w:val="006D166A"/>
    <w:rsid w:val="006D2D91"/>
    <w:rsid w:val="006D7AA3"/>
    <w:rsid w:val="006E00F5"/>
    <w:rsid w:val="006E50C1"/>
    <w:rsid w:val="006E7246"/>
    <w:rsid w:val="006E7F38"/>
    <w:rsid w:val="006F2B24"/>
    <w:rsid w:val="00701FBF"/>
    <w:rsid w:val="0070470B"/>
    <w:rsid w:val="00706F15"/>
    <w:rsid w:val="007105A8"/>
    <w:rsid w:val="00711015"/>
    <w:rsid w:val="007129A4"/>
    <w:rsid w:val="007152C9"/>
    <w:rsid w:val="00717BAC"/>
    <w:rsid w:val="007236FC"/>
    <w:rsid w:val="007259EE"/>
    <w:rsid w:val="00734E2F"/>
    <w:rsid w:val="00742728"/>
    <w:rsid w:val="00744974"/>
    <w:rsid w:val="00761FE9"/>
    <w:rsid w:val="0076628E"/>
    <w:rsid w:val="00773E55"/>
    <w:rsid w:val="00785A89"/>
    <w:rsid w:val="00790FA0"/>
    <w:rsid w:val="00796E7F"/>
    <w:rsid w:val="007A3724"/>
    <w:rsid w:val="007A42DF"/>
    <w:rsid w:val="007A4A17"/>
    <w:rsid w:val="007A527B"/>
    <w:rsid w:val="007A7589"/>
    <w:rsid w:val="007C61D8"/>
    <w:rsid w:val="007D6CCF"/>
    <w:rsid w:val="007F24D0"/>
    <w:rsid w:val="00801115"/>
    <w:rsid w:val="00802ECC"/>
    <w:rsid w:val="00803DD3"/>
    <w:rsid w:val="00804978"/>
    <w:rsid w:val="00807304"/>
    <w:rsid w:val="00812AEB"/>
    <w:rsid w:val="008178FB"/>
    <w:rsid w:val="00823871"/>
    <w:rsid w:val="00850A2D"/>
    <w:rsid w:val="0085225E"/>
    <w:rsid w:val="0085348F"/>
    <w:rsid w:val="0085622F"/>
    <w:rsid w:val="00862604"/>
    <w:rsid w:val="0086335D"/>
    <w:rsid w:val="0086656A"/>
    <w:rsid w:val="00866AB4"/>
    <w:rsid w:val="008714DB"/>
    <w:rsid w:val="008720C8"/>
    <w:rsid w:val="00881ACE"/>
    <w:rsid w:val="00882C20"/>
    <w:rsid w:val="00883986"/>
    <w:rsid w:val="00893E14"/>
    <w:rsid w:val="00894C9F"/>
    <w:rsid w:val="008A4312"/>
    <w:rsid w:val="008A5DDB"/>
    <w:rsid w:val="008B36CE"/>
    <w:rsid w:val="008C1C3F"/>
    <w:rsid w:val="008D22D1"/>
    <w:rsid w:val="008D3467"/>
    <w:rsid w:val="008D3942"/>
    <w:rsid w:val="008D7859"/>
    <w:rsid w:val="008E2557"/>
    <w:rsid w:val="008E7568"/>
    <w:rsid w:val="008F459B"/>
    <w:rsid w:val="008F51C8"/>
    <w:rsid w:val="008F782D"/>
    <w:rsid w:val="00907469"/>
    <w:rsid w:val="009101E4"/>
    <w:rsid w:val="0091127F"/>
    <w:rsid w:val="00912491"/>
    <w:rsid w:val="009223EF"/>
    <w:rsid w:val="0092243A"/>
    <w:rsid w:val="0092310E"/>
    <w:rsid w:val="00926990"/>
    <w:rsid w:val="00934C49"/>
    <w:rsid w:val="00935D85"/>
    <w:rsid w:val="00936521"/>
    <w:rsid w:val="009400BD"/>
    <w:rsid w:val="00953A51"/>
    <w:rsid w:val="00964C08"/>
    <w:rsid w:val="00966E17"/>
    <w:rsid w:val="00970598"/>
    <w:rsid w:val="00970D36"/>
    <w:rsid w:val="00980A68"/>
    <w:rsid w:val="009828F6"/>
    <w:rsid w:val="00982F9C"/>
    <w:rsid w:val="00984F02"/>
    <w:rsid w:val="009915FF"/>
    <w:rsid w:val="009A3473"/>
    <w:rsid w:val="009A3575"/>
    <w:rsid w:val="009A3D91"/>
    <w:rsid w:val="009A449A"/>
    <w:rsid w:val="009A4C9A"/>
    <w:rsid w:val="009A5591"/>
    <w:rsid w:val="009A7B08"/>
    <w:rsid w:val="009B151B"/>
    <w:rsid w:val="009B4ECC"/>
    <w:rsid w:val="009B75ED"/>
    <w:rsid w:val="009B7E42"/>
    <w:rsid w:val="009C15E1"/>
    <w:rsid w:val="009C1C3C"/>
    <w:rsid w:val="009C3A40"/>
    <w:rsid w:val="009C614B"/>
    <w:rsid w:val="009D446D"/>
    <w:rsid w:val="009E3765"/>
    <w:rsid w:val="009F1F8F"/>
    <w:rsid w:val="009F5C14"/>
    <w:rsid w:val="00A05646"/>
    <w:rsid w:val="00A06FE1"/>
    <w:rsid w:val="00A1010E"/>
    <w:rsid w:val="00A109DF"/>
    <w:rsid w:val="00A1135C"/>
    <w:rsid w:val="00A15737"/>
    <w:rsid w:val="00A21768"/>
    <w:rsid w:val="00A22AC3"/>
    <w:rsid w:val="00A259E3"/>
    <w:rsid w:val="00A313E2"/>
    <w:rsid w:val="00A322D3"/>
    <w:rsid w:val="00A35D1B"/>
    <w:rsid w:val="00A4217F"/>
    <w:rsid w:val="00A450A0"/>
    <w:rsid w:val="00A562A1"/>
    <w:rsid w:val="00A57A4C"/>
    <w:rsid w:val="00A605B9"/>
    <w:rsid w:val="00A91D75"/>
    <w:rsid w:val="00A94379"/>
    <w:rsid w:val="00AA4A02"/>
    <w:rsid w:val="00AB7F55"/>
    <w:rsid w:val="00AC0C4A"/>
    <w:rsid w:val="00AC7522"/>
    <w:rsid w:val="00AD3537"/>
    <w:rsid w:val="00AD53E6"/>
    <w:rsid w:val="00AE1C8E"/>
    <w:rsid w:val="00AE42C0"/>
    <w:rsid w:val="00AE680A"/>
    <w:rsid w:val="00AE7E70"/>
    <w:rsid w:val="00AF41E0"/>
    <w:rsid w:val="00B058C5"/>
    <w:rsid w:val="00B06F52"/>
    <w:rsid w:val="00B22F03"/>
    <w:rsid w:val="00B34038"/>
    <w:rsid w:val="00B40397"/>
    <w:rsid w:val="00B40416"/>
    <w:rsid w:val="00B472FE"/>
    <w:rsid w:val="00B5045D"/>
    <w:rsid w:val="00B52916"/>
    <w:rsid w:val="00B52D20"/>
    <w:rsid w:val="00B66436"/>
    <w:rsid w:val="00B66B0D"/>
    <w:rsid w:val="00B70232"/>
    <w:rsid w:val="00B71DFB"/>
    <w:rsid w:val="00B71F83"/>
    <w:rsid w:val="00B75E3F"/>
    <w:rsid w:val="00B768E6"/>
    <w:rsid w:val="00B76E01"/>
    <w:rsid w:val="00B82018"/>
    <w:rsid w:val="00B82B19"/>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FFA"/>
    <w:rsid w:val="00C62BA8"/>
    <w:rsid w:val="00C74A90"/>
    <w:rsid w:val="00C84B5B"/>
    <w:rsid w:val="00C865E0"/>
    <w:rsid w:val="00C871F1"/>
    <w:rsid w:val="00C95F4D"/>
    <w:rsid w:val="00CA084E"/>
    <w:rsid w:val="00CA22E8"/>
    <w:rsid w:val="00CA4EEE"/>
    <w:rsid w:val="00CA568B"/>
    <w:rsid w:val="00CA737D"/>
    <w:rsid w:val="00CB044E"/>
    <w:rsid w:val="00CB1606"/>
    <w:rsid w:val="00CC2441"/>
    <w:rsid w:val="00CD3720"/>
    <w:rsid w:val="00CD3D69"/>
    <w:rsid w:val="00CE0649"/>
    <w:rsid w:val="00CE3FDC"/>
    <w:rsid w:val="00CE5D9E"/>
    <w:rsid w:val="00CF0220"/>
    <w:rsid w:val="00CF0B1D"/>
    <w:rsid w:val="00CF7314"/>
    <w:rsid w:val="00D02ED7"/>
    <w:rsid w:val="00D05F9C"/>
    <w:rsid w:val="00D32B13"/>
    <w:rsid w:val="00D51E56"/>
    <w:rsid w:val="00D57A48"/>
    <w:rsid w:val="00D6651C"/>
    <w:rsid w:val="00D67E43"/>
    <w:rsid w:val="00D71DE9"/>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E048F"/>
    <w:rsid w:val="00DE0B99"/>
    <w:rsid w:val="00DF0842"/>
    <w:rsid w:val="00DF1527"/>
    <w:rsid w:val="00E3105B"/>
    <w:rsid w:val="00E411D0"/>
    <w:rsid w:val="00E425CB"/>
    <w:rsid w:val="00E43399"/>
    <w:rsid w:val="00E4685E"/>
    <w:rsid w:val="00E50539"/>
    <w:rsid w:val="00E5520D"/>
    <w:rsid w:val="00E61409"/>
    <w:rsid w:val="00E65D5E"/>
    <w:rsid w:val="00E80895"/>
    <w:rsid w:val="00E83CE3"/>
    <w:rsid w:val="00E852E2"/>
    <w:rsid w:val="00E91DAD"/>
    <w:rsid w:val="00E947D8"/>
    <w:rsid w:val="00E9594C"/>
    <w:rsid w:val="00EA48B5"/>
    <w:rsid w:val="00EA6087"/>
    <w:rsid w:val="00EA7411"/>
    <w:rsid w:val="00EB0B2D"/>
    <w:rsid w:val="00EB1329"/>
    <w:rsid w:val="00EB3748"/>
    <w:rsid w:val="00EB6929"/>
    <w:rsid w:val="00EC2D1F"/>
    <w:rsid w:val="00ED7639"/>
    <w:rsid w:val="00EF046D"/>
    <w:rsid w:val="00EF62EF"/>
    <w:rsid w:val="00F10717"/>
    <w:rsid w:val="00F24B17"/>
    <w:rsid w:val="00F27700"/>
    <w:rsid w:val="00F378AD"/>
    <w:rsid w:val="00F42477"/>
    <w:rsid w:val="00F42E83"/>
    <w:rsid w:val="00F450F7"/>
    <w:rsid w:val="00F45672"/>
    <w:rsid w:val="00F52D37"/>
    <w:rsid w:val="00F61699"/>
    <w:rsid w:val="00F629F0"/>
    <w:rsid w:val="00F65DCA"/>
    <w:rsid w:val="00F7279D"/>
    <w:rsid w:val="00F74BE1"/>
    <w:rsid w:val="00F777DE"/>
    <w:rsid w:val="00F86D23"/>
    <w:rsid w:val="00F946BF"/>
    <w:rsid w:val="00FB1F3E"/>
    <w:rsid w:val="00FB304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le2.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le2.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41</TotalTime>
  <Pages>5</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35</cp:revision>
  <dcterms:created xsi:type="dcterms:W3CDTF">2020-11-27T16:12:00Z</dcterms:created>
  <dcterms:modified xsi:type="dcterms:W3CDTF">2023-08-07T13:06:00Z</dcterms:modified>
</cp:coreProperties>
</file>