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24CE6528" w:rsidR="00EA48B5" w:rsidRDefault="00B92F2E" w:rsidP="00EA48B5">
      <w:r>
        <w:t xml:space="preserve"> </w:t>
      </w:r>
    </w:p>
    <w:p w14:paraId="40D566B4" w14:textId="1D0B7525" w:rsidR="00EA48B5" w:rsidRDefault="0003683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AFF9F60" wp14:editId="04BC6F23">
                <wp:simplePos x="0" y="0"/>
                <wp:positionH relativeFrom="column">
                  <wp:posOffset>-314325</wp:posOffset>
                </wp:positionH>
                <wp:positionV relativeFrom="paragraph">
                  <wp:posOffset>130175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.75pt;margin-top:10.25pt;width:335pt;height:28.5pt;z-index:2515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078B102" wp14:editId="2B75FD6E">
                <wp:simplePos x="0" y="0"/>
                <wp:positionH relativeFrom="column">
                  <wp:posOffset>4794250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6BF256CD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319C590B">
                                  <wp:extent cx="1277620" cy="990207"/>
                                  <wp:effectExtent l="0" t="0" r="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990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7" type="#_x0000_t202" style="position:absolute;margin-left:377.5pt;margin-top:.5pt;width:115.5pt;height:90.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" fillcolor="white [3201]" stroked="f" strokeweight=".5pt">
                <v:textbox>
                  <w:txbxContent>
                    <w:p w14:paraId="3C6B25C4" w14:textId="6BF256CD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319C590B">
                            <wp:extent cx="1277620" cy="990207"/>
                            <wp:effectExtent l="0" t="0" r="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99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D620D58" wp14:editId="6B0356C7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28" type="#_x0000_t202" style="position:absolute;margin-left:406pt;margin-top:502pt;width:54.5pt;height:50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  <w:r w:rsidR="00934C49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1454397" wp14:editId="1B58CA3A">
                <wp:simplePos x="0" y="0"/>
                <wp:positionH relativeFrom="column">
                  <wp:posOffset>-330200</wp:posOffset>
                </wp:positionH>
                <wp:positionV relativeFrom="paragraph">
                  <wp:posOffset>3352800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42413175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5 Days</w:t>
                            </w:r>
                          </w:p>
                          <w:p w14:paraId="5A133722" w14:textId="41ABC42A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40</w:t>
                            </w:r>
                          </w:p>
                          <w:p w14:paraId="75914670" w14:textId="6470A0C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4FD5AAD1" w14:textId="16FDFF4B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16703F91" w:rsidR="00262F54" w:rsidRPr="000C54F0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6B43653B" w14:textId="0161E6B7" w:rsidR="00F86D23" w:rsidRPr="00F86D23" w:rsidRDefault="00F86D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D23">
                              <w:rPr>
                                <w:sz w:val="20"/>
                                <w:szCs w:val="20"/>
                              </w:rPr>
                              <w:t>(Any of the following Mile2 Courses)</w:t>
                            </w:r>
                          </w:p>
                          <w:p w14:paraId="23DCBC1F" w14:textId="2E3240EB" w:rsidR="002C49B1" w:rsidRDefault="00F86D23" w:rsidP="002C49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4042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gramStart"/>
                            <w:r w:rsidR="002C49B1">
                              <w:rPr>
                                <w:sz w:val="20"/>
                                <w:szCs w:val="20"/>
                              </w:rPr>
                              <w:t>C)HT</w:t>
                            </w:r>
                            <w:proofErr w:type="gramEnd"/>
                            <w:r w:rsidR="002C49B1">
                              <w:rPr>
                                <w:sz w:val="20"/>
                                <w:szCs w:val="20"/>
                              </w:rPr>
                              <w:t>/C)OST or equivalent knowledge</w:t>
                            </w:r>
                          </w:p>
                          <w:p w14:paraId="58F14525" w14:textId="77777777" w:rsidR="002C49B1" w:rsidRPr="0016716D" w:rsidRDefault="002C49B1" w:rsidP="002C49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2342AB" w14:textId="57E19563" w:rsidR="00FE4042" w:rsidRPr="0016716D" w:rsidRDefault="00FE40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29" type="#_x0000_t202" style="position:absolute;margin-left:-26pt;margin-top:264pt;width:174pt;height:333.5pt;z-index:2515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42413175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5 Days</w:t>
                      </w:r>
                    </w:p>
                    <w:p w14:paraId="5A133722" w14:textId="41ABC42A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40</w:t>
                      </w:r>
                    </w:p>
                    <w:p w14:paraId="75914670" w14:textId="6470A0C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4FD5AAD1" w14:textId="16FDFF4B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16703F91" w:rsidR="00262F54" w:rsidRPr="000C54F0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6B43653B" w14:textId="0161E6B7" w:rsidR="00F86D23" w:rsidRPr="00F86D23" w:rsidRDefault="00F86D23">
                      <w:pPr>
                        <w:rPr>
                          <w:sz w:val="20"/>
                          <w:szCs w:val="20"/>
                        </w:rPr>
                      </w:pPr>
                      <w:r w:rsidRPr="00F86D23">
                        <w:rPr>
                          <w:sz w:val="20"/>
                          <w:szCs w:val="20"/>
                        </w:rPr>
                        <w:t>(Any of the following Mile2 Courses)</w:t>
                      </w:r>
                    </w:p>
                    <w:p w14:paraId="23DCBC1F" w14:textId="2E3240EB" w:rsidR="002C49B1" w:rsidRDefault="00F86D23" w:rsidP="002C49B1">
                      <w:pPr>
                        <w:rPr>
                          <w:sz w:val="20"/>
                          <w:szCs w:val="20"/>
                        </w:rPr>
                      </w:pPr>
                      <w:r w:rsidRPr="00FE4042">
                        <w:rPr>
                          <w:sz w:val="20"/>
                          <w:szCs w:val="20"/>
                        </w:rPr>
                        <w:t xml:space="preserve">- </w:t>
                      </w:r>
                      <w:proofErr w:type="gramStart"/>
                      <w:r w:rsidR="002C49B1">
                        <w:rPr>
                          <w:sz w:val="20"/>
                          <w:szCs w:val="20"/>
                        </w:rPr>
                        <w:t>C)HT</w:t>
                      </w:r>
                      <w:proofErr w:type="gramEnd"/>
                      <w:r w:rsidR="002C49B1">
                        <w:rPr>
                          <w:sz w:val="20"/>
                          <w:szCs w:val="20"/>
                        </w:rPr>
                        <w:t>/C)OST or equivalent knowledge</w:t>
                      </w:r>
                    </w:p>
                    <w:p w14:paraId="58F14525" w14:textId="77777777" w:rsidR="002C49B1" w:rsidRPr="0016716D" w:rsidRDefault="002C49B1" w:rsidP="002C49B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92342AB" w14:textId="57E19563" w:rsidR="00FE4042" w:rsidRPr="0016716D" w:rsidRDefault="00FE40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2EF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ED2D90E" wp14:editId="3617AE9F">
                <wp:simplePos x="0" y="0"/>
                <wp:positionH relativeFrom="column">
                  <wp:posOffset>1924050</wp:posOffset>
                </wp:positionH>
                <wp:positionV relativeFrom="paragraph">
                  <wp:posOffset>3352800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0" type="#_x0000_t202" style="position:absolute;margin-left:151.5pt;margin-top:264pt;width:171pt;height:2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m1MAIAAFo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6432B7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3286240" wp14:editId="5EBA55E6">
                <wp:simplePos x="0" y="0"/>
                <wp:positionH relativeFrom="column">
                  <wp:posOffset>-323850</wp:posOffset>
                </wp:positionH>
                <wp:positionV relativeFrom="paragraph">
                  <wp:posOffset>3346450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1" type="#_x0000_t202" style="position:absolute;margin-left:-25.5pt;margin-top:263.5pt;width:171pt;height:2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hAMAIAAFo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452DED9D" wp14:editId="2D7E4E1E">
                <wp:simplePos x="0" y="0"/>
                <wp:positionH relativeFrom="column">
                  <wp:posOffset>-342900</wp:posOffset>
                </wp:positionH>
                <wp:positionV relativeFrom="paragraph">
                  <wp:posOffset>3270250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BB061" id="Rectangle 18" o:spid="_x0000_s1026" style="position:absolute;margin-left:-27pt;margin-top:257.5pt;width:525pt;height: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" fillcolor="#374063" strokecolor="#1f3763 [1604]" strokeweight="1pt"/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1B23C7B" wp14:editId="678F3F07">
                <wp:simplePos x="0" y="0"/>
                <wp:positionH relativeFrom="column">
                  <wp:posOffset>4159250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23037EEE" w:rsidR="00E9594C" w:rsidRDefault="00E9594C" w:rsidP="007259EE"/>
                          <w:p w14:paraId="44A8E3FD" w14:textId="77777777" w:rsidR="00C10D1F" w:rsidRDefault="00C10D1F" w:rsidP="00C10D1F">
                            <w:pPr>
                              <w:pStyle w:val="ListParagraph"/>
                            </w:pPr>
                          </w:p>
                          <w:p w14:paraId="2CD89449" w14:textId="1E3F2B77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Everyone</w:t>
                            </w:r>
                          </w:p>
                          <w:p w14:paraId="3E57FF3A" w14:textId="7F242F60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End Users</w:t>
                            </w:r>
                          </w:p>
                          <w:p w14:paraId="2A3A7EEC" w14:textId="452E4865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Employees</w:t>
                            </w:r>
                          </w:p>
                          <w:p w14:paraId="1B9C219D" w14:textId="5B8FD513" w:rsidR="00C10D1F" w:rsidRDefault="00C10D1F" w:rsidP="00C10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Managers</w:t>
                            </w:r>
                          </w:p>
                          <w:p w14:paraId="582941D5" w14:textId="41CF6C42" w:rsidR="00C10D1F" w:rsidRDefault="00C10D1F" w:rsidP="007259EE"/>
                          <w:p w14:paraId="4D78FEAF" w14:textId="77777777" w:rsidR="00C10D1F" w:rsidRDefault="00C10D1F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23C7B" id="Text Box 21" o:spid="_x0000_s1032" type="#_x0000_t202" style="position:absolute;margin-left:327.5pt;margin-top:264.5pt;width:170.5pt;height:333.5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" fillcolor="#e7e6e6 [3214]" stroked="f" strokeweight=".5pt">
                <v:textbox>
                  <w:txbxContent>
                    <w:p w14:paraId="2D1FC5E4" w14:textId="23037EEE" w:rsidR="00E9594C" w:rsidRDefault="00E9594C" w:rsidP="007259EE"/>
                    <w:p w14:paraId="44A8E3FD" w14:textId="77777777" w:rsidR="00C10D1F" w:rsidRDefault="00C10D1F" w:rsidP="00C10D1F">
                      <w:pPr>
                        <w:pStyle w:val="ListParagraph"/>
                      </w:pPr>
                    </w:p>
                    <w:p w14:paraId="2CD89449" w14:textId="1E3F2B77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Everyone</w:t>
                      </w:r>
                    </w:p>
                    <w:p w14:paraId="3E57FF3A" w14:textId="7F242F60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End Users</w:t>
                      </w:r>
                    </w:p>
                    <w:p w14:paraId="2A3A7EEC" w14:textId="452E4865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Employees</w:t>
                      </w:r>
                    </w:p>
                    <w:p w14:paraId="1B9C219D" w14:textId="5B8FD513" w:rsidR="00C10D1F" w:rsidRDefault="00C10D1F" w:rsidP="00C10D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Managers</w:t>
                      </w:r>
                    </w:p>
                    <w:p w14:paraId="582941D5" w14:textId="41CF6C42" w:rsidR="00C10D1F" w:rsidRDefault="00C10D1F" w:rsidP="007259EE"/>
                    <w:p w14:paraId="4D78FEAF" w14:textId="77777777" w:rsidR="00C10D1F" w:rsidRDefault="00C10D1F" w:rsidP="007259EE"/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360AC667" wp14:editId="2D3EBAB9">
                <wp:simplePos x="0" y="0"/>
                <wp:positionH relativeFrom="column">
                  <wp:posOffset>1924050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484D25"/>
                          <w:p w14:paraId="02655A08" w14:textId="77777777" w:rsid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1</w:t>
                            </w:r>
                            <w:r w:rsidRPr="007B582C">
                              <w:t xml:space="preserve"> - Intro to Network Fundamentals </w:t>
                            </w:r>
                          </w:p>
                          <w:p w14:paraId="43A02DB7" w14:textId="2BB60EDF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2</w:t>
                            </w:r>
                            <w:r w:rsidRPr="007B582C">
                              <w:t xml:space="preserve"> -The Physical Networking Fundamentals </w:t>
                            </w:r>
                          </w:p>
                          <w:p w14:paraId="73069E6B" w14:textId="77777777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3</w:t>
                            </w:r>
                            <w:r w:rsidRPr="007B582C">
                              <w:t xml:space="preserve"> - TCP/IP Primer </w:t>
                            </w:r>
                          </w:p>
                          <w:p w14:paraId="5FF86003" w14:textId="77777777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4</w:t>
                            </w:r>
                            <w:r w:rsidRPr="007B582C">
                              <w:t xml:space="preserve"> - Connecting Networks with Switches and Routers </w:t>
                            </w:r>
                          </w:p>
                          <w:p w14:paraId="568837B8" w14:textId="77777777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5</w:t>
                            </w:r>
                            <w:r w:rsidRPr="007B582C">
                              <w:t xml:space="preserve"> - Wireless Networking </w:t>
                            </w:r>
                          </w:p>
                          <w:p w14:paraId="42CE6583" w14:textId="77777777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6</w:t>
                            </w:r>
                            <w:r w:rsidRPr="007B582C">
                              <w:t xml:space="preserve"> - Security Principles </w:t>
                            </w:r>
                          </w:p>
                          <w:p w14:paraId="03191A00" w14:textId="77777777" w:rsidR="007B582C" w:rsidRP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7</w:t>
                            </w:r>
                            <w:r w:rsidRPr="007B582C">
                              <w:t xml:space="preserve"> - Defending the Network </w:t>
                            </w:r>
                          </w:p>
                          <w:p w14:paraId="591B473E" w14:textId="77777777" w:rsidR="007B582C" w:rsidRDefault="007B582C" w:rsidP="007B582C">
                            <w:r w:rsidRPr="007B582C">
                              <w:rPr>
                                <w:b/>
                                <w:bCs/>
                              </w:rPr>
                              <w:t>Module 8</w:t>
                            </w:r>
                            <w:r w:rsidRPr="007B582C">
                              <w:t xml:space="preserve"> - Network Technology Boom </w:t>
                            </w:r>
                          </w:p>
                          <w:p w14:paraId="75072972" w14:textId="053B904B" w:rsidR="007B582C" w:rsidRPr="007B582C" w:rsidRDefault="007B582C" w:rsidP="007B582C">
                            <w:r w:rsidRPr="002A4BB6">
                              <w:rPr>
                                <w:b/>
                                <w:bCs/>
                              </w:rPr>
                              <w:t>Module 9</w:t>
                            </w:r>
                            <w:r w:rsidRPr="007B582C">
                              <w:t xml:space="preserve"> - Day to Day Networking </w:t>
                            </w:r>
                          </w:p>
                          <w:p w14:paraId="4A1CAF64" w14:textId="2ECDE424" w:rsidR="00DB0720" w:rsidRPr="007B582C" w:rsidRDefault="007B582C" w:rsidP="007B582C">
                            <w:r w:rsidRPr="002A4BB6">
                              <w:rPr>
                                <w:b/>
                                <w:bCs/>
                              </w:rPr>
                              <w:t>Module 10</w:t>
                            </w:r>
                            <w:r w:rsidRPr="007B582C">
                              <w:t xml:space="preserve"> - Network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3" type="#_x0000_t202" style="position:absolute;margin-left:151.5pt;margin-top:264.5pt;width:170.5pt;height:333.5pt;z-index: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" fillcolor="#e7e6e6 [3214]" stroked="f" strokeweight=".5pt">
                <v:textbox>
                  <w:txbxContent>
                    <w:p w14:paraId="3013EFB6" w14:textId="73ECF490" w:rsidR="00484D25" w:rsidRDefault="00484D25" w:rsidP="00484D25"/>
                    <w:p w14:paraId="02655A08" w14:textId="77777777" w:rsidR="007B582C" w:rsidRDefault="007B582C" w:rsidP="007B582C">
                      <w:r w:rsidRPr="007B582C">
                        <w:rPr>
                          <w:b/>
                          <w:bCs/>
                        </w:rPr>
                        <w:t>Module 1</w:t>
                      </w:r>
                      <w:r w:rsidRPr="007B582C">
                        <w:t xml:space="preserve"> - Intro to Network Fundamentals </w:t>
                      </w:r>
                    </w:p>
                    <w:p w14:paraId="43A02DB7" w14:textId="2BB60EDF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2</w:t>
                      </w:r>
                      <w:r w:rsidRPr="007B582C">
                        <w:t xml:space="preserve"> -The Physical Networking Fundamentals </w:t>
                      </w:r>
                    </w:p>
                    <w:p w14:paraId="73069E6B" w14:textId="77777777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3</w:t>
                      </w:r>
                      <w:r w:rsidRPr="007B582C">
                        <w:t xml:space="preserve"> - TCP/IP Primer </w:t>
                      </w:r>
                    </w:p>
                    <w:p w14:paraId="5FF86003" w14:textId="77777777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4</w:t>
                      </w:r>
                      <w:r w:rsidRPr="007B582C">
                        <w:t xml:space="preserve"> - Connecting Networks with Switches and Routers </w:t>
                      </w:r>
                    </w:p>
                    <w:p w14:paraId="568837B8" w14:textId="77777777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5</w:t>
                      </w:r>
                      <w:r w:rsidRPr="007B582C">
                        <w:t xml:space="preserve"> - Wireless Networking </w:t>
                      </w:r>
                    </w:p>
                    <w:p w14:paraId="42CE6583" w14:textId="77777777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6</w:t>
                      </w:r>
                      <w:r w:rsidRPr="007B582C">
                        <w:t xml:space="preserve"> - Security Principles </w:t>
                      </w:r>
                    </w:p>
                    <w:p w14:paraId="03191A00" w14:textId="77777777" w:rsidR="007B582C" w:rsidRPr="007B582C" w:rsidRDefault="007B582C" w:rsidP="007B582C">
                      <w:r w:rsidRPr="007B582C">
                        <w:rPr>
                          <w:b/>
                          <w:bCs/>
                        </w:rPr>
                        <w:t>Module 7</w:t>
                      </w:r>
                      <w:r w:rsidRPr="007B582C">
                        <w:t xml:space="preserve"> - Defending the Network </w:t>
                      </w:r>
                    </w:p>
                    <w:p w14:paraId="591B473E" w14:textId="77777777" w:rsidR="007B582C" w:rsidRDefault="007B582C" w:rsidP="007B582C">
                      <w:r w:rsidRPr="007B582C">
                        <w:rPr>
                          <w:b/>
                          <w:bCs/>
                        </w:rPr>
                        <w:t>Module 8</w:t>
                      </w:r>
                      <w:r w:rsidRPr="007B582C">
                        <w:t xml:space="preserve"> - Network Technology Boom </w:t>
                      </w:r>
                    </w:p>
                    <w:p w14:paraId="75072972" w14:textId="053B904B" w:rsidR="007B582C" w:rsidRPr="007B582C" w:rsidRDefault="007B582C" w:rsidP="007B582C">
                      <w:r w:rsidRPr="002A4BB6">
                        <w:rPr>
                          <w:b/>
                          <w:bCs/>
                        </w:rPr>
                        <w:t>Module 9</w:t>
                      </w:r>
                      <w:r w:rsidRPr="007B582C">
                        <w:t xml:space="preserve"> - Day to Day Networking </w:t>
                      </w:r>
                    </w:p>
                    <w:p w14:paraId="4A1CAF64" w14:textId="2ECDE424" w:rsidR="00DB0720" w:rsidRPr="007B582C" w:rsidRDefault="007B582C" w:rsidP="007B582C">
                      <w:r w:rsidRPr="002A4BB6">
                        <w:rPr>
                          <w:b/>
                          <w:bCs/>
                        </w:rPr>
                        <w:t>Module 10</w:t>
                      </w:r>
                      <w:r w:rsidRPr="007B582C">
                        <w:t xml:space="preserve"> - Network 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A9AE167" w14:textId="7BAD49E4" w:rsidR="00345262" w:rsidRDefault="0003683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30B0FB1" wp14:editId="5A663B55">
                <wp:simplePos x="0" y="0"/>
                <wp:positionH relativeFrom="column">
                  <wp:posOffset>-311150</wp:posOffset>
                </wp:positionH>
                <wp:positionV relativeFrom="paragraph">
                  <wp:posOffset>295275</wp:posOffset>
                </wp:positionV>
                <wp:extent cx="5143500" cy="6794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5481" w14:textId="1825A7DC" w:rsidR="00116024" w:rsidRDefault="005A5990">
                            <w:r w:rsidRPr="005A5990">
                              <w:rPr>
                                <w:rFonts w:cstheme="minorHAnsi"/>
                              </w:rPr>
                              <w:t xml:space="preserve">What is a network? You hear the word </w:t>
                            </w:r>
                            <w:proofErr w:type="gramStart"/>
                            <w:r w:rsidRPr="005A5990">
                              <w:rPr>
                                <w:rFonts w:cstheme="minorHAnsi"/>
                              </w:rPr>
                              <w:t>all of</w:t>
                            </w:r>
                            <w:proofErr w:type="gramEnd"/>
                            <w:r w:rsidRPr="005A5990">
                              <w:rPr>
                                <w:rFonts w:cstheme="minorHAnsi"/>
                              </w:rPr>
                              <w:t xml:space="preserve"> the time, and you may have a vague idea about what it means. However, in today's computing space, networks are EVERYTHING and a vague understand is just not enough.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34" type="#_x0000_t202" style="position:absolute;margin-left:-24.5pt;margin-top:23.25pt;width:405pt;height:53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" fillcolor="white [3201]" stroked="f" strokeweight=".5pt">
                <v:textbox>
                  <w:txbxContent>
                    <w:p w14:paraId="06545481" w14:textId="1825A7DC" w:rsidR="00116024" w:rsidRDefault="005A5990">
                      <w:r w:rsidRPr="005A5990">
                        <w:rPr>
                          <w:rFonts w:cstheme="minorHAnsi"/>
                        </w:rPr>
                        <w:t xml:space="preserve">What is a network? You hear the word </w:t>
                      </w:r>
                      <w:proofErr w:type="gramStart"/>
                      <w:r w:rsidRPr="005A5990">
                        <w:rPr>
                          <w:rFonts w:cstheme="minorHAnsi"/>
                        </w:rPr>
                        <w:t>all of</w:t>
                      </w:r>
                      <w:proofErr w:type="gramEnd"/>
                      <w:r w:rsidRPr="005A5990">
                        <w:rPr>
                          <w:rFonts w:cstheme="minorHAnsi"/>
                        </w:rPr>
                        <w:t xml:space="preserve"> the time, and you may have a vague idea about what it means. However, in today's computing space, networks are EVERYTHING and a vague understand is just not enough.</w:t>
                      </w:r>
                    </w:p>
                  </w:txbxContent>
                </v:textbox>
              </v:shape>
            </w:pict>
          </mc:Fallback>
        </mc:AlternateContent>
      </w:r>
    </w:p>
    <w:p w14:paraId="0135CBCD" w14:textId="78D85857" w:rsidR="00345262" w:rsidRDefault="00345262" w:rsidP="00EA48B5"/>
    <w:p w14:paraId="098D451E" w14:textId="02E56025" w:rsidR="00345262" w:rsidRDefault="00345262" w:rsidP="00EA48B5"/>
    <w:p w14:paraId="42CD48A9" w14:textId="07256642" w:rsidR="00345262" w:rsidRDefault="00036832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CCDDA9" wp14:editId="0BC6F815">
                <wp:simplePos x="0" y="0"/>
                <wp:positionH relativeFrom="column">
                  <wp:posOffset>-317500</wp:posOffset>
                </wp:positionH>
                <wp:positionV relativeFrom="paragraph">
                  <wp:posOffset>130810</wp:posOffset>
                </wp:positionV>
                <wp:extent cx="6826250" cy="17653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2C8E2" w14:textId="77777777" w:rsidR="00036832" w:rsidRDefault="005A5990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5A5990">
                              <w:rPr>
                                <w:rFonts w:cstheme="minorHAnsi"/>
                              </w:rPr>
                              <w:t xml:space="preserve">In this fun and fast paced </w:t>
                            </w:r>
                            <w:proofErr w:type="gramStart"/>
                            <w:r w:rsidRPr="005A5990">
                              <w:rPr>
                                <w:rFonts w:cstheme="minorHAnsi"/>
                              </w:rPr>
                              <w:t>course</w:t>
                            </w:r>
                            <w:proofErr w:type="gramEnd"/>
                            <w:r w:rsidRPr="005A5990">
                              <w:rPr>
                                <w:rFonts w:cstheme="minorHAnsi"/>
                              </w:rPr>
                              <w:t xml:space="preserve"> you will learn concepts and skills needed to plan, install, maintain, and troubleshoot today's networks including wireless and server-based networks! </w:t>
                            </w:r>
                          </w:p>
                          <w:p w14:paraId="6F1383CF" w14:textId="77777777" w:rsidR="00036832" w:rsidRDefault="005A5990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5A5990">
                              <w:rPr>
                                <w:rFonts w:cstheme="minorHAnsi"/>
                              </w:rPr>
                              <w:t xml:space="preserve">Want to learn about new technologies like virtual networks and SD Networks found in many cloud architectures? </w:t>
                            </w:r>
                            <w:proofErr w:type="gramStart"/>
                            <w:r w:rsidRPr="005A5990">
                              <w:rPr>
                                <w:rFonts w:cstheme="minorHAnsi"/>
                              </w:rPr>
                              <w:t>We've</w:t>
                            </w:r>
                            <w:proofErr w:type="gramEnd"/>
                            <w:r w:rsidRPr="005A5990">
                              <w:rPr>
                                <w:rFonts w:cstheme="minorHAnsi"/>
                              </w:rPr>
                              <w:t xml:space="preserve"> got you covered, and then we move to physical components, TCP/IP Stack, OSI Model, switches, routers, wireless, and Bluetooth. </w:t>
                            </w:r>
                          </w:p>
                          <w:p w14:paraId="2A89D917" w14:textId="771155BF" w:rsidR="00503149" w:rsidRPr="00B058C5" w:rsidRDefault="005A5990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5A5990">
                              <w:rPr>
                                <w:rFonts w:cstheme="minorHAnsi"/>
                              </w:rPr>
                              <w:t xml:space="preserve">Lastly, we finish up the </w:t>
                            </w:r>
                            <w:proofErr w:type="gramStart"/>
                            <w:r w:rsidRPr="005A5990">
                              <w:rPr>
                                <w:rFonts w:cstheme="minorHAnsi"/>
                              </w:rPr>
                              <w:t>C)NP</w:t>
                            </w:r>
                            <w:proofErr w:type="gramEnd"/>
                            <w:r w:rsidRPr="005A5990">
                              <w:rPr>
                                <w:rFonts w:cstheme="minorHAnsi"/>
                              </w:rPr>
                              <w:t xml:space="preserve"> with the knowledge you need to perform the day to day operations of an organization, so you will be able to secure and maintain an entire network!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5" type="#_x0000_t202" style="position:absolute;margin-left:-25pt;margin-top:10.3pt;width:537.5pt;height:139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" fillcolor="white [3201]" stroked="f" strokeweight=".5pt">
                <v:textbox>
                  <w:txbxContent>
                    <w:p w14:paraId="42F2C8E2" w14:textId="77777777" w:rsidR="00036832" w:rsidRDefault="005A5990" w:rsidP="00503149">
                      <w:pPr>
                        <w:rPr>
                          <w:rFonts w:cstheme="minorHAnsi"/>
                        </w:rPr>
                      </w:pPr>
                      <w:r w:rsidRPr="005A5990">
                        <w:rPr>
                          <w:rFonts w:cstheme="minorHAnsi"/>
                        </w:rPr>
                        <w:t xml:space="preserve">In this fun and fast paced </w:t>
                      </w:r>
                      <w:proofErr w:type="gramStart"/>
                      <w:r w:rsidRPr="005A5990">
                        <w:rPr>
                          <w:rFonts w:cstheme="minorHAnsi"/>
                        </w:rPr>
                        <w:t>course</w:t>
                      </w:r>
                      <w:proofErr w:type="gramEnd"/>
                      <w:r w:rsidRPr="005A5990">
                        <w:rPr>
                          <w:rFonts w:cstheme="minorHAnsi"/>
                        </w:rPr>
                        <w:t xml:space="preserve"> you will learn concepts and skills needed to plan, install, maintain, and troubleshoot today's networks including wireless and server-based networks! </w:t>
                      </w:r>
                    </w:p>
                    <w:p w14:paraId="6F1383CF" w14:textId="77777777" w:rsidR="00036832" w:rsidRDefault="005A5990" w:rsidP="00503149">
                      <w:pPr>
                        <w:rPr>
                          <w:rFonts w:cstheme="minorHAnsi"/>
                        </w:rPr>
                      </w:pPr>
                      <w:r w:rsidRPr="005A5990">
                        <w:rPr>
                          <w:rFonts w:cstheme="minorHAnsi"/>
                        </w:rPr>
                        <w:t xml:space="preserve">Want to learn about new technologies like virtual networks and SD Networks found in many cloud architectures? </w:t>
                      </w:r>
                      <w:proofErr w:type="gramStart"/>
                      <w:r w:rsidRPr="005A5990">
                        <w:rPr>
                          <w:rFonts w:cstheme="minorHAnsi"/>
                        </w:rPr>
                        <w:t>We've</w:t>
                      </w:r>
                      <w:proofErr w:type="gramEnd"/>
                      <w:r w:rsidRPr="005A5990">
                        <w:rPr>
                          <w:rFonts w:cstheme="minorHAnsi"/>
                        </w:rPr>
                        <w:t xml:space="preserve"> got you covered, and then we move to physical components, TCP/IP Stack, OSI Model, switches, routers, wireless, and Bluetooth. </w:t>
                      </w:r>
                    </w:p>
                    <w:p w14:paraId="2A89D917" w14:textId="771155BF" w:rsidR="00503149" w:rsidRPr="00B058C5" w:rsidRDefault="005A5990" w:rsidP="00503149">
                      <w:pPr>
                        <w:rPr>
                          <w:rFonts w:cstheme="minorHAnsi"/>
                        </w:rPr>
                      </w:pPr>
                      <w:r w:rsidRPr="005A5990">
                        <w:rPr>
                          <w:rFonts w:cstheme="minorHAnsi"/>
                        </w:rPr>
                        <w:t xml:space="preserve">Lastly, we finish up the </w:t>
                      </w:r>
                      <w:proofErr w:type="gramStart"/>
                      <w:r w:rsidRPr="005A5990">
                        <w:rPr>
                          <w:rFonts w:cstheme="minorHAnsi"/>
                        </w:rPr>
                        <w:t>C)NP</w:t>
                      </w:r>
                      <w:proofErr w:type="gramEnd"/>
                      <w:r w:rsidRPr="005A5990">
                        <w:rPr>
                          <w:rFonts w:cstheme="minorHAnsi"/>
                        </w:rPr>
                        <w:t xml:space="preserve"> with the knowledge you need to perform the day to day operations of an organization, so you will be able to secure and maintain an entire network!</w:t>
                      </w:r>
                    </w:p>
                  </w:txbxContent>
                </v:textbox>
              </v:shape>
            </w:pict>
          </mc:Fallback>
        </mc:AlternateContent>
      </w:r>
    </w:p>
    <w:p w14:paraId="5AAC6764" w14:textId="2307510E" w:rsidR="00345262" w:rsidRDefault="00345262" w:rsidP="00EA48B5"/>
    <w:p w14:paraId="6ABD44E0" w14:textId="7A082774" w:rsidR="00345262" w:rsidRDefault="00345262" w:rsidP="00EA48B5"/>
    <w:p w14:paraId="25DE846E" w14:textId="648B2A07" w:rsidR="00345262" w:rsidRDefault="00345262" w:rsidP="00EA48B5"/>
    <w:p w14:paraId="49D845FA" w14:textId="09017632" w:rsidR="00345262" w:rsidRDefault="00345262" w:rsidP="00EA48B5"/>
    <w:p w14:paraId="181FFEA2" w14:textId="1E78559C" w:rsidR="00345262" w:rsidRDefault="00345262" w:rsidP="00EA48B5"/>
    <w:p w14:paraId="09790376" w14:textId="7F630F49" w:rsidR="00345262" w:rsidRDefault="00345262" w:rsidP="00EA48B5"/>
    <w:p w14:paraId="7EAD16D3" w14:textId="4625D397" w:rsidR="00345262" w:rsidRDefault="002A4BB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61BF58" wp14:editId="6FCFFB90">
                <wp:simplePos x="0" y="0"/>
                <wp:positionH relativeFrom="column">
                  <wp:posOffset>4143375</wp:posOffset>
                </wp:positionH>
                <wp:positionV relativeFrom="paragraph">
                  <wp:posOffset>198120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Who Should </w:t>
                            </w:r>
                            <w:proofErr w:type="gramStart"/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Attend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36" type="#_x0000_t202" style="position:absolute;margin-left:326.25pt;margin-top:15.6pt;width:171pt;height:2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Who Should </w:t>
                      </w:r>
                      <w:proofErr w:type="gramStart"/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Attend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0778334" w14:textId="72B0D50D" w:rsidR="00345262" w:rsidRDefault="00345262" w:rsidP="00EA48B5"/>
    <w:p w14:paraId="177C32E5" w14:textId="374E9F48" w:rsidR="00345262" w:rsidRDefault="00345262" w:rsidP="00EA48B5"/>
    <w:p w14:paraId="665CBAFD" w14:textId="04B69364" w:rsidR="00345262" w:rsidRDefault="00345262" w:rsidP="00EA48B5"/>
    <w:p w14:paraId="21B4C104" w14:textId="71483614" w:rsidR="00345262" w:rsidRDefault="00345262" w:rsidP="00EA48B5"/>
    <w:p w14:paraId="53D79D0D" w14:textId="11B0D63D" w:rsidR="00345262" w:rsidRDefault="00345262" w:rsidP="00EA48B5"/>
    <w:p w14:paraId="4817A5D2" w14:textId="088FF373" w:rsidR="00345262" w:rsidRDefault="00345262" w:rsidP="00EA48B5"/>
    <w:p w14:paraId="38D8B93D" w14:textId="54645F32" w:rsidR="00345262" w:rsidRDefault="00345262" w:rsidP="00EA48B5"/>
    <w:p w14:paraId="5E5FC579" w14:textId="08F1776E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DF88F7B" wp14:editId="1EB0B84C">
                <wp:simplePos x="0" y="0"/>
                <wp:positionH relativeFrom="column">
                  <wp:posOffset>4143375</wp:posOffset>
                </wp:positionH>
                <wp:positionV relativeFrom="paragraph">
                  <wp:posOffset>10160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37" type="#_x0000_t202" style="position:absolute;margin-left:326.25pt;margin-top:.8pt;width:171pt;height:2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AE91665" w14:textId="58AF8797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E8078A" wp14:editId="47CCEFF1">
                <wp:simplePos x="0" y="0"/>
                <wp:positionH relativeFrom="column">
                  <wp:posOffset>5288280</wp:posOffset>
                </wp:positionH>
                <wp:positionV relativeFrom="paragraph">
                  <wp:posOffset>59690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38" type="#_x0000_t202" style="position:absolute;margin-left:416.4pt;margin-top:4.7pt;width:54.8pt;height:50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C9CF778" wp14:editId="6C8741BC">
                <wp:simplePos x="0" y="0"/>
                <wp:positionH relativeFrom="column">
                  <wp:posOffset>4495165</wp:posOffset>
                </wp:positionH>
                <wp:positionV relativeFrom="paragraph">
                  <wp:posOffset>80010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3" name="Picture 7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39" type="#_x0000_t202" style="position:absolute;margin-left:353.95pt;margin-top:6.3pt;width:54.8pt;height:52.6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3" name="Picture 7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7A9C77" w14:textId="151C0DE1" w:rsidR="00345262" w:rsidRDefault="00345262" w:rsidP="00EA48B5"/>
    <w:p w14:paraId="0ADAC001" w14:textId="045F1535" w:rsidR="00345262" w:rsidRDefault="00C10D1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8D59C66" wp14:editId="2040B418">
                <wp:simplePos x="0" y="0"/>
                <wp:positionH relativeFrom="column">
                  <wp:posOffset>4498975</wp:posOffset>
                </wp:positionH>
                <wp:positionV relativeFrom="paragraph">
                  <wp:posOffset>136525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40" type="#_x0000_t202" style="position:absolute;margin-left:354.25pt;margin-top:10.75pt;width:54.8pt;height:50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VaLgIAAFoEAAAOAAAAZHJzL2Uyb0RvYy54bWysVE2P2jAQvVfqf7B8L+F7Cy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7733AC" wp14:editId="24886969">
                <wp:simplePos x="0" y="0"/>
                <wp:positionH relativeFrom="column">
                  <wp:posOffset>5290185</wp:posOffset>
                </wp:positionH>
                <wp:positionV relativeFrom="paragraph">
                  <wp:posOffset>128270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41" type="#_x0000_t202" style="position:absolute;margin-left:416.55pt;margin-top:10.1pt;width:54.8pt;height:50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RcLw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03F6D" w14:textId="67FC2DA6" w:rsidR="00345262" w:rsidRDefault="00345262" w:rsidP="00EA48B5"/>
    <w:p w14:paraId="572BA3C9" w14:textId="7115D19F" w:rsidR="00345262" w:rsidRDefault="00345262" w:rsidP="00EA48B5"/>
    <w:p w14:paraId="20BDD663" w14:textId="2DD6675D" w:rsidR="00345262" w:rsidRDefault="00345262" w:rsidP="00EA48B5"/>
    <w:p w14:paraId="154814A2" w14:textId="374CDA88" w:rsidR="00345262" w:rsidRDefault="00345262" w:rsidP="00EA48B5"/>
    <w:p w14:paraId="4E4D5F2F" w14:textId="4991145F" w:rsidR="00345262" w:rsidRDefault="00C10D1F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6D1DB94" wp14:editId="3DA58175">
                <wp:simplePos x="0" y="0"/>
                <wp:positionH relativeFrom="column">
                  <wp:posOffset>-415925</wp:posOffset>
                </wp:positionH>
                <wp:positionV relativeFrom="paragraph">
                  <wp:posOffset>240665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2" type="#_x0000_t202" style="position:absolute;margin-left:-32.75pt;margin-top:18.95pt;width:171pt;height:2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43BAD4B" wp14:editId="2F6CF540">
                <wp:simplePos x="0" y="0"/>
                <wp:positionH relativeFrom="column">
                  <wp:posOffset>4108450</wp:posOffset>
                </wp:positionH>
                <wp:positionV relativeFrom="paragraph">
                  <wp:posOffset>234950</wp:posOffset>
                </wp:positionV>
                <wp:extent cx="2165350" cy="5575300"/>
                <wp:effectExtent l="0" t="0" r="635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12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3" type="#_x0000_t202" style="position:absolute;margin-left:323.5pt;margin-top:18.5pt;width:170.5pt;height:439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3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AB87234" wp14:editId="02096176">
                <wp:simplePos x="0" y="0"/>
                <wp:positionH relativeFrom="column">
                  <wp:posOffset>1873250</wp:posOffset>
                </wp:positionH>
                <wp:positionV relativeFrom="paragraph">
                  <wp:posOffset>234950</wp:posOffset>
                </wp:positionV>
                <wp:extent cx="2165350" cy="556895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68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133F1F65" w:rsidR="005D6CF9" w:rsidRDefault="000208F2" w:rsidP="005D6CF9">
                            <w:r>
                              <w:t xml:space="preserve">The Certified </w:t>
                            </w:r>
                            <w:r w:rsidR="00834EB2">
                              <w:t xml:space="preserve">Network Principles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 xml:space="preserve">Learning Management System and is accessible on you Mile2.com account.  The exam will take approximately 2 hours and consist of 100 multiple choice questions.  </w:t>
                            </w:r>
                          </w:p>
                          <w:p w14:paraId="3C78B1F8" w14:textId="3ADD45CA" w:rsidR="0091127F" w:rsidRDefault="0091127F" w:rsidP="005D6CF9"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5CB2608" w14:textId="6D7EDDF7" w:rsidR="0061569B" w:rsidRDefault="0061569B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615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615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4" type="#_x0000_t202" style="position:absolute;margin-left:147.5pt;margin-top:18.5pt;width:170.5pt;height:438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133F1F65" w:rsidR="005D6CF9" w:rsidRDefault="000208F2" w:rsidP="005D6CF9">
                      <w:r>
                        <w:t xml:space="preserve">The Certified </w:t>
                      </w:r>
                      <w:r w:rsidR="00834EB2">
                        <w:t xml:space="preserve">Network Principles </w:t>
                      </w:r>
                      <w:r>
                        <w:t xml:space="preserve">exam is taken online through Mile2’s </w:t>
                      </w:r>
                      <w:r w:rsidR="0091127F">
                        <w:t xml:space="preserve">Learning Management System and is accessible on you Mile2.com account.  The exam will take approximately 2 hours and consist of 100 multiple choice questions.  </w:t>
                      </w:r>
                    </w:p>
                    <w:p w14:paraId="3C78B1F8" w14:textId="3ADD45CA" w:rsidR="0091127F" w:rsidRDefault="0091127F" w:rsidP="005D6CF9"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5CB2608" w14:textId="6D7EDDF7" w:rsidR="0061569B" w:rsidRDefault="0061569B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615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615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CA737D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AA91923" wp14:editId="3CEC8ABD">
                <wp:simplePos x="0" y="0"/>
                <wp:positionH relativeFrom="column">
                  <wp:posOffset>-381000</wp:posOffset>
                </wp:positionH>
                <wp:positionV relativeFrom="paragraph">
                  <wp:posOffset>228600</wp:posOffset>
                </wp:positionV>
                <wp:extent cx="2209800" cy="55753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10687D45" w:rsidR="00C871F1" w:rsidRDefault="00C871F1" w:rsidP="001E6D13">
                            <w:pPr>
                              <w:spacing w:after="0"/>
                            </w:pPr>
                          </w:p>
                          <w:p w14:paraId="139A780A" w14:textId="77777777" w:rsidR="00C10D1F" w:rsidRDefault="00C10D1F" w:rsidP="001E6D13">
                            <w:pPr>
                              <w:spacing w:after="0"/>
                            </w:pPr>
                          </w:p>
                          <w:p w14:paraId="1191E7AC" w14:textId="53BD76D9" w:rsidR="00CA737D" w:rsidRDefault="00541D79" w:rsidP="001E6D13">
                            <w:pPr>
                              <w:spacing w:after="0"/>
                            </w:pPr>
                            <w:r w:rsidRPr="00541D79">
                              <w:t xml:space="preserve">Upon completion, the Certified Network Principles candidate will be able to competently take the </w:t>
                            </w:r>
                            <w:proofErr w:type="gramStart"/>
                            <w:r w:rsidRPr="00541D79">
                              <w:t>C)NP</w:t>
                            </w:r>
                            <w:proofErr w:type="gramEnd"/>
                            <w:r w:rsidRPr="00541D79">
                              <w:t xml:space="preserve"> exams well as the Comp TIA Network+ exam. You will have the knowledge to keep a companies' IP network infrastructure secure.</w:t>
                            </w:r>
                          </w:p>
                          <w:p w14:paraId="0B015A1E" w14:textId="4DEAFA7A" w:rsidR="00CA737D" w:rsidRDefault="00CA737D" w:rsidP="001E6D13">
                            <w:pPr>
                              <w:spacing w:after="0"/>
                            </w:pPr>
                          </w:p>
                          <w:p w14:paraId="4A980265" w14:textId="44A0C1FF" w:rsidR="00CA737D" w:rsidRDefault="00CA737D" w:rsidP="001E6D13">
                            <w:pPr>
                              <w:spacing w:after="0"/>
                            </w:pP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5" type="#_x0000_t202" style="position:absolute;margin-left:-30pt;margin-top:18pt;width:174pt;height:439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" fillcolor="#e7e6e6 [3214]" stroked="f" strokeweight=".5pt">
                <v:textbox>
                  <w:txbxContent>
                    <w:p w14:paraId="350B10B1" w14:textId="10687D45" w:rsidR="00C871F1" w:rsidRDefault="00C871F1" w:rsidP="001E6D13">
                      <w:pPr>
                        <w:spacing w:after="0"/>
                      </w:pPr>
                    </w:p>
                    <w:p w14:paraId="139A780A" w14:textId="77777777" w:rsidR="00C10D1F" w:rsidRDefault="00C10D1F" w:rsidP="001E6D13">
                      <w:pPr>
                        <w:spacing w:after="0"/>
                      </w:pPr>
                    </w:p>
                    <w:p w14:paraId="1191E7AC" w14:textId="53BD76D9" w:rsidR="00CA737D" w:rsidRDefault="00541D79" w:rsidP="001E6D13">
                      <w:pPr>
                        <w:spacing w:after="0"/>
                      </w:pPr>
                      <w:r w:rsidRPr="00541D79">
                        <w:t xml:space="preserve">Upon completion, the Certified Network Principles candidate will be able to competently take the </w:t>
                      </w:r>
                      <w:proofErr w:type="gramStart"/>
                      <w:r w:rsidRPr="00541D79">
                        <w:t>C)NP</w:t>
                      </w:r>
                      <w:proofErr w:type="gramEnd"/>
                      <w:r w:rsidRPr="00541D79">
                        <w:t xml:space="preserve"> exams well as the Comp TIA Network+ exam. You will have the knowledge to keep a companies' IP network infrastructure secure.</w:t>
                      </w:r>
                    </w:p>
                    <w:p w14:paraId="0B015A1E" w14:textId="4DEAFA7A" w:rsidR="00CA737D" w:rsidRDefault="00CA737D" w:rsidP="001E6D13">
                      <w:pPr>
                        <w:spacing w:after="0"/>
                      </w:pPr>
                    </w:p>
                    <w:p w14:paraId="4A980265" w14:textId="44A0C1FF" w:rsidR="00CA737D" w:rsidRDefault="00CA737D" w:rsidP="001E6D13">
                      <w:pPr>
                        <w:spacing w:after="0"/>
                      </w:pP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C269995" wp14:editId="59934835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6" type="#_x0000_t202" style="position:absolute;margin-left:323pt;margin-top:18.45pt;width:171pt;height:2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auMA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9CB392E" wp14:editId="0245F80B">
                <wp:simplePos x="0" y="0"/>
                <wp:positionH relativeFrom="column">
                  <wp:posOffset>-393700</wp:posOffset>
                </wp:positionH>
                <wp:positionV relativeFrom="paragraph">
                  <wp:posOffset>145415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3DA8B" id="Rectangle 46" o:spid="_x0000_s1026" style="position:absolute;margin-left:-31pt;margin-top:11.45pt;width:525pt;height:6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350E40C" wp14:editId="514968DB">
                <wp:simplePos x="0" y="0"/>
                <wp:positionH relativeFrom="column">
                  <wp:posOffset>1873250</wp:posOffset>
                </wp:positionH>
                <wp:positionV relativeFrom="paragraph">
                  <wp:posOffset>227965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7" type="#_x0000_t202" style="position:absolute;margin-left:147.5pt;margin-top:17.95pt;width:171pt;height:2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yvMA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15FBC320" w:rsidR="00345262" w:rsidRDefault="00345262" w:rsidP="00EA48B5"/>
    <w:p w14:paraId="7625A9EA" w14:textId="16B13672" w:rsidR="00345262" w:rsidRDefault="00A450A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D9708AB" wp14:editId="42BD0507">
                <wp:simplePos x="0" y="0"/>
                <wp:positionH relativeFrom="column">
                  <wp:posOffset>-31750</wp:posOffset>
                </wp:positionH>
                <wp:positionV relativeFrom="paragraph">
                  <wp:posOffset>5251450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48" type="#_x0000_t202" style="position:absolute;margin-left:-2.5pt;margin-top:413.5pt;width:477.5pt;height:30.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  <w:r w:rsidR="0082387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B18A0E8" wp14:editId="6876AB8B">
                <wp:simplePos x="0" y="0"/>
                <wp:positionH relativeFrom="column">
                  <wp:posOffset>2120900</wp:posOffset>
                </wp:positionH>
                <wp:positionV relativeFrom="paragraph">
                  <wp:posOffset>5645150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49" type="#_x0000_t202" style="position:absolute;margin-left:167pt;margin-top:444.5pt;width:147.5pt;height:136.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425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2A6EE6A" wp14:editId="2B9FD0B5">
                <wp:simplePos x="0" y="0"/>
                <wp:positionH relativeFrom="column">
                  <wp:posOffset>4292600</wp:posOffset>
                </wp:positionH>
                <wp:positionV relativeFrom="paragraph">
                  <wp:posOffset>5632450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0" type="#_x0000_t202" style="position:absolute;margin-left:338pt;margin-top:443.5pt;width:147.5pt;height:136.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942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132EECF" wp14:editId="2D168819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5651500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1" type="#_x0000_t202" style="position:absolute;margin-left:-9pt;margin-top:445pt;width:147.5pt;height:136.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8CED7B" w14:textId="64646AD9" w:rsidR="00C23030" w:rsidRPr="00C23030" w:rsidRDefault="00C23030" w:rsidP="00C23030"/>
    <w:p w14:paraId="7644453A" w14:textId="36F56D74" w:rsidR="00C23030" w:rsidRPr="00C23030" w:rsidRDefault="00C23030" w:rsidP="00C23030"/>
    <w:p w14:paraId="67C4096F" w14:textId="0923F134" w:rsidR="00C23030" w:rsidRPr="00C23030" w:rsidRDefault="00C23030" w:rsidP="00C23030"/>
    <w:p w14:paraId="41F78074" w14:textId="049B0164" w:rsidR="00C23030" w:rsidRPr="00C23030" w:rsidRDefault="00C23030" w:rsidP="00C23030"/>
    <w:p w14:paraId="75C3895D" w14:textId="2850679E" w:rsidR="00C23030" w:rsidRPr="00C23030" w:rsidRDefault="00C23030" w:rsidP="00C23030"/>
    <w:p w14:paraId="7A891D74" w14:textId="3F92BE5E" w:rsidR="00C23030" w:rsidRPr="00C23030" w:rsidRDefault="00C23030" w:rsidP="00C23030"/>
    <w:p w14:paraId="099E0DDB" w14:textId="0DB1DCCA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ADDD4CB" wp14:editId="156F82EE">
                <wp:simplePos x="0" y="0"/>
                <wp:positionH relativeFrom="column">
                  <wp:posOffset>1860550</wp:posOffset>
                </wp:positionH>
                <wp:positionV relativeFrom="paragraph">
                  <wp:posOffset>13970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52" type="#_x0000_t202" style="position:absolute;margin-left:146.5pt;margin-top:1.1pt;width:171pt;height:47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6A43BEE2" w:rsidR="00C23030" w:rsidRPr="00C23030" w:rsidRDefault="00C23030" w:rsidP="00C23030"/>
    <w:p w14:paraId="68AF0EDD" w14:textId="23C3A609" w:rsidR="00C23030" w:rsidRPr="00C23030" w:rsidRDefault="00C23030" w:rsidP="00C23030"/>
    <w:p w14:paraId="2EDB2D9C" w14:textId="4DD64931" w:rsidR="00C23030" w:rsidRPr="00C23030" w:rsidRDefault="00C23030" w:rsidP="00C23030"/>
    <w:p w14:paraId="00F64B27" w14:textId="33591BCB" w:rsidR="00C23030" w:rsidRPr="00C23030" w:rsidRDefault="00C23030" w:rsidP="00C23030"/>
    <w:p w14:paraId="3AEE0884" w14:textId="4D3DCC8D" w:rsidR="00C23030" w:rsidRPr="00C23030" w:rsidRDefault="00C23030" w:rsidP="00C23030"/>
    <w:p w14:paraId="4499FCD4" w14:textId="1620BCD4" w:rsidR="00C23030" w:rsidRPr="00C23030" w:rsidRDefault="00C23030" w:rsidP="00C23030"/>
    <w:p w14:paraId="28A4B26C" w14:textId="45F68466" w:rsidR="00C23030" w:rsidRPr="00C23030" w:rsidRDefault="00C23030" w:rsidP="00C23030"/>
    <w:p w14:paraId="125B3533" w14:textId="35395590" w:rsidR="00C23030" w:rsidRPr="00C23030" w:rsidRDefault="00C23030" w:rsidP="00C23030"/>
    <w:p w14:paraId="4138CD4B" w14:textId="38A43AFA" w:rsidR="00C23030" w:rsidRPr="00C23030" w:rsidRDefault="00C23030" w:rsidP="00C23030"/>
    <w:p w14:paraId="1F576037" w14:textId="7612F0C6" w:rsidR="00C23030" w:rsidRPr="00C23030" w:rsidRDefault="00C23030" w:rsidP="00C23030"/>
    <w:p w14:paraId="4FABD11E" w14:textId="0D82490A" w:rsidR="00C23030" w:rsidRPr="00C23030" w:rsidRDefault="00C23030" w:rsidP="00C23030"/>
    <w:p w14:paraId="5A38AFA4" w14:textId="4BB70A75" w:rsidR="00C23030" w:rsidRPr="00C23030" w:rsidRDefault="00C23030" w:rsidP="00C23030"/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4D8BA1B6" w:rsidR="00C23030" w:rsidRDefault="00C23030" w:rsidP="00C23030">
      <w:pPr>
        <w:tabs>
          <w:tab w:val="left" w:pos="6495"/>
        </w:tabs>
      </w:pPr>
    </w:p>
    <w:p w14:paraId="00C797DE" w14:textId="0419BD79" w:rsidR="00C23030" w:rsidRDefault="00C23030" w:rsidP="00C23030">
      <w:pPr>
        <w:tabs>
          <w:tab w:val="left" w:pos="6495"/>
        </w:tabs>
      </w:pPr>
    </w:p>
    <w:p w14:paraId="6A8689AC" w14:textId="15CA8B79" w:rsidR="00C23030" w:rsidRPr="002E42E8" w:rsidRDefault="00C23030" w:rsidP="00C23030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00529C05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17365D"/>
          <w:sz w:val="22"/>
          <w:szCs w:val="22"/>
          <w:lang w:val="en-GB"/>
        </w:rPr>
        <w:t>Course Introduction</w:t>
      </w: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7C3829EE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165568BE" w14:textId="2443099D" w:rsidR="00C23030" w:rsidRPr="009046E8" w:rsidRDefault="00F859EF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1 – Introduction to Network Fundamentals</w:t>
      </w:r>
    </w:p>
    <w:p w14:paraId="72904812" w14:textId="77777777" w:rsidR="00F859EF" w:rsidRPr="00F859EF" w:rsidRDefault="00F859EF" w:rsidP="00F859E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859EF">
        <w:rPr>
          <w:rFonts w:eastAsia="Times New Roman" w:cstheme="minorHAnsi"/>
          <w:lang w:val="en-GB"/>
        </w:rPr>
        <w:t>Section 1: Networking concepts</w:t>
      </w:r>
      <w:r w:rsidRPr="00F859EF">
        <w:rPr>
          <w:rFonts w:eastAsia="Times New Roman" w:cstheme="minorHAnsi"/>
        </w:rPr>
        <w:t> </w:t>
      </w:r>
    </w:p>
    <w:p w14:paraId="2429CFA7" w14:textId="77777777" w:rsidR="00F859EF" w:rsidRPr="00F859EF" w:rsidRDefault="00F859EF" w:rsidP="00F859E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859EF">
        <w:rPr>
          <w:rFonts w:eastAsia="Times New Roman" w:cstheme="minorHAnsi"/>
          <w:lang w:val="en-GB"/>
        </w:rPr>
        <w:t>Section 2: Classifying networks</w:t>
      </w:r>
      <w:r w:rsidRPr="00F859EF">
        <w:rPr>
          <w:rFonts w:eastAsia="Times New Roman" w:cstheme="minorHAnsi"/>
        </w:rPr>
        <w:t> </w:t>
      </w:r>
    </w:p>
    <w:p w14:paraId="4A3F3A1B" w14:textId="55DAD8BD" w:rsidR="00F859EF" w:rsidRPr="00F859EF" w:rsidRDefault="00F859EF" w:rsidP="00F859E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859EF">
        <w:rPr>
          <w:rFonts w:eastAsia="Times New Roman" w:cstheme="minorHAnsi"/>
          <w:lang w:val="en-GB"/>
        </w:rPr>
        <w:t>Section 3: Network models</w:t>
      </w:r>
      <w:r w:rsidRPr="00F859EF">
        <w:rPr>
          <w:rFonts w:eastAsia="Times New Roman" w:cstheme="minorHAnsi"/>
        </w:rPr>
        <w:t> </w:t>
      </w:r>
    </w:p>
    <w:p w14:paraId="76A4FD57" w14:textId="77777777" w:rsidR="00F859EF" w:rsidRPr="00F859EF" w:rsidRDefault="00F859EF" w:rsidP="00F859E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859EF">
        <w:rPr>
          <w:rFonts w:eastAsia="Times New Roman" w:cstheme="minorHAnsi"/>
          <w:lang w:val="en-GB"/>
        </w:rPr>
        <w:t>Section 4: The troubleshooting process</w:t>
      </w:r>
    </w:p>
    <w:p w14:paraId="3AD4850E" w14:textId="5EB6AEF7" w:rsidR="00F859EF" w:rsidRPr="009046E8" w:rsidRDefault="00F859EF" w:rsidP="00C23030">
      <w:pPr>
        <w:tabs>
          <w:tab w:val="left" w:pos="6495"/>
        </w:tabs>
        <w:rPr>
          <w:rFonts w:cstheme="minorHAnsi"/>
        </w:rPr>
      </w:pPr>
    </w:p>
    <w:p w14:paraId="216326D4" w14:textId="2E6511D4" w:rsidR="007A2A4F" w:rsidRPr="009046E8" w:rsidRDefault="007A2A4F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2 – The Physical Networking Fundamentals</w:t>
      </w:r>
    </w:p>
    <w:p w14:paraId="61BC3473" w14:textId="77777777" w:rsidR="007A2A4F" w:rsidRPr="007A2A4F" w:rsidRDefault="007A2A4F" w:rsidP="007A2A4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7A2A4F">
        <w:rPr>
          <w:rFonts w:eastAsia="Times New Roman" w:cstheme="minorHAnsi"/>
          <w:lang w:val="en-GB"/>
        </w:rPr>
        <w:t>Section 1: Connection technologies</w:t>
      </w:r>
      <w:r w:rsidRPr="007A2A4F">
        <w:rPr>
          <w:rFonts w:eastAsia="Times New Roman" w:cstheme="minorHAnsi"/>
        </w:rPr>
        <w:t> </w:t>
      </w:r>
    </w:p>
    <w:p w14:paraId="0C3513B2" w14:textId="77777777" w:rsidR="007A2A4F" w:rsidRPr="007A2A4F" w:rsidRDefault="007A2A4F" w:rsidP="007A2A4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7A2A4F">
        <w:rPr>
          <w:rFonts w:eastAsia="Times New Roman" w:cstheme="minorHAnsi"/>
          <w:lang w:val="en-GB"/>
        </w:rPr>
        <w:t>Section 2: Network devices</w:t>
      </w:r>
      <w:r w:rsidRPr="007A2A4F">
        <w:rPr>
          <w:rFonts w:eastAsia="Times New Roman" w:cstheme="minorHAnsi"/>
        </w:rPr>
        <w:t> </w:t>
      </w:r>
    </w:p>
    <w:p w14:paraId="6B414710" w14:textId="77777777" w:rsidR="007A2A4F" w:rsidRPr="007A2A4F" w:rsidRDefault="007A2A4F" w:rsidP="007A2A4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7A2A4F">
        <w:rPr>
          <w:rFonts w:eastAsia="Times New Roman" w:cstheme="minorHAnsi"/>
          <w:lang w:val="en-GB"/>
        </w:rPr>
        <w:t>Section 3: Copper media</w:t>
      </w:r>
      <w:r w:rsidRPr="007A2A4F">
        <w:rPr>
          <w:rFonts w:eastAsia="Times New Roman" w:cstheme="minorHAnsi"/>
        </w:rPr>
        <w:t> </w:t>
      </w:r>
    </w:p>
    <w:p w14:paraId="425021E1" w14:textId="77777777" w:rsidR="007A2A4F" w:rsidRPr="007A2A4F" w:rsidRDefault="007A2A4F" w:rsidP="007A2A4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7A2A4F">
        <w:rPr>
          <w:rFonts w:eastAsia="Times New Roman" w:cstheme="minorHAnsi"/>
          <w:lang w:val="en-GB"/>
        </w:rPr>
        <w:t>Section 4: Optical media</w:t>
      </w:r>
      <w:r w:rsidRPr="007A2A4F">
        <w:rPr>
          <w:rFonts w:eastAsia="Times New Roman" w:cstheme="minorHAnsi"/>
        </w:rPr>
        <w:t> </w:t>
      </w:r>
    </w:p>
    <w:p w14:paraId="17309254" w14:textId="77777777" w:rsidR="007A2A4F" w:rsidRPr="007A2A4F" w:rsidRDefault="007A2A4F" w:rsidP="007A2A4F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7A2A4F">
        <w:rPr>
          <w:rFonts w:eastAsia="Times New Roman" w:cstheme="minorHAnsi"/>
          <w:lang w:val="en-GB"/>
        </w:rPr>
        <w:t>Section 5: Ethernet standards</w:t>
      </w:r>
      <w:r w:rsidRPr="007A2A4F">
        <w:rPr>
          <w:rFonts w:eastAsia="Times New Roman" w:cstheme="minorHAnsi"/>
        </w:rPr>
        <w:t> </w:t>
      </w:r>
    </w:p>
    <w:p w14:paraId="7669B3E0" w14:textId="2CD06195" w:rsidR="007A2A4F" w:rsidRPr="009046E8" w:rsidRDefault="007A2A4F" w:rsidP="00C23030">
      <w:pPr>
        <w:tabs>
          <w:tab w:val="left" w:pos="6495"/>
        </w:tabs>
        <w:rPr>
          <w:rFonts w:cstheme="minorHAnsi"/>
        </w:rPr>
      </w:pPr>
    </w:p>
    <w:p w14:paraId="513C5B28" w14:textId="3AA302BC" w:rsidR="00B83197" w:rsidRPr="009046E8" w:rsidRDefault="00B83197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3 – TCP/IP Primer</w:t>
      </w:r>
    </w:p>
    <w:p w14:paraId="45113F33" w14:textId="77777777" w:rsidR="00B83197" w:rsidRPr="00B83197" w:rsidRDefault="00B83197" w:rsidP="00B83197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B83197">
        <w:rPr>
          <w:rFonts w:eastAsia="Times New Roman" w:cstheme="minorHAnsi"/>
          <w:lang w:val="en-GB"/>
        </w:rPr>
        <w:t>Section 1: IP addressing</w:t>
      </w:r>
      <w:r w:rsidRPr="00B83197">
        <w:rPr>
          <w:rFonts w:eastAsia="Times New Roman" w:cstheme="minorHAnsi"/>
        </w:rPr>
        <w:t> </w:t>
      </w:r>
    </w:p>
    <w:p w14:paraId="41B2650A" w14:textId="77777777" w:rsidR="00B83197" w:rsidRPr="00B83197" w:rsidRDefault="00B83197" w:rsidP="00B83197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B83197">
        <w:rPr>
          <w:rFonts w:eastAsia="Times New Roman" w:cstheme="minorHAnsi"/>
          <w:lang w:val="en-GB"/>
        </w:rPr>
        <w:t>Section 2: Core protocols</w:t>
      </w:r>
      <w:r w:rsidRPr="00B83197">
        <w:rPr>
          <w:rFonts w:eastAsia="Times New Roman" w:cstheme="minorHAnsi"/>
        </w:rPr>
        <w:t> </w:t>
      </w:r>
    </w:p>
    <w:p w14:paraId="73DAFE7B" w14:textId="77777777" w:rsidR="00B83197" w:rsidRPr="00B83197" w:rsidRDefault="00B83197" w:rsidP="00B83197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B83197">
        <w:rPr>
          <w:rFonts w:eastAsia="Times New Roman" w:cstheme="minorHAnsi"/>
          <w:lang w:val="en-GB"/>
        </w:rPr>
        <w:t>Section 3: Network ports and applications</w:t>
      </w:r>
      <w:r w:rsidRPr="00B83197">
        <w:rPr>
          <w:rFonts w:eastAsia="Times New Roman" w:cstheme="minorHAnsi"/>
        </w:rPr>
        <w:t> </w:t>
      </w:r>
    </w:p>
    <w:p w14:paraId="1AACB20D" w14:textId="4E1C8B16" w:rsidR="00B83197" w:rsidRPr="009046E8" w:rsidRDefault="00B83197" w:rsidP="00C23030">
      <w:pPr>
        <w:tabs>
          <w:tab w:val="left" w:pos="6495"/>
        </w:tabs>
        <w:rPr>
          <w:rFonts w:cstheme="minorHAnsi"/>
        </w:rPr>
      </w:pPr>
    </w:p>
    <w:p w14:paraId="3810B684" w14:textId="08FED84F" w:rsidR="00B83197" w:rsidRPr="009046E8" w:rsidRDefault="00B83197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4 – Connecting Networks with Switches and Routers</w:t>
      </w:r>
    </w:p>
    <w:p w14:paraId="43A83EAA" w14:textId="77777777" w:rsidR="00B83197" w:rsidRPr="00B83197" w:rsidRDefault="00B83197" w:rsidP="00B83197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B83197">
        <w:rPr>
          <w:rFonts w:eastAsia="Times New Roman" w:cstheme="minorHAnsi"/>
          <w:lang w:val="en-GB"/>
        </w:rPr>
        <w:t>Section 1: Switching</w:t>
      </w:r>
      <w:r w:rsidRPr="00B83197">
        <w:rPr>
          <w:rFonts w:eastAsia="Times New Roman" w:cstheme="minorHAnsi"/>
        </w:rPr>
        <w:t> </w:t>
      </w:r>
    </w:p>
    <w:p w14:paraId="2878E0CB" w14:textId="77777777" w:rsidR="00B83197" w:rsidRPr="00B83197" w:rsidRDefault="00B83197" w:rsidP="00B83197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B83197">
        <w:rPr>
          <w:rFonts w:eastAsia="Times New Roman" w:cstheme="minorHAnsi"/>
          <w:lang w:val="en-GB"/>
        </w:rPr>
        <w:t>Section 2: Routing</w:t>
      </w:r>
      <w:r w:rsidRPr="00B83197">
        <w:rPr>
          <w:rFonts w:eastAsia="Times New Roman" w:cstheme="minorHAnsi"/>
        </w:rPr>
        <w:t> </w:t>
      </w:r>
    </w:p>
    <w:p w14:paraId="33BD1761" w14:textId="7DC3E055" w:rsidR="00B83197" w:rsidRPr="009046E8" w:rsidRDefault="00B83197" w:rsidP="00C23030">
      <w:pPr>
        <w:tabs>
          <w:tab w:val="left" w:pos="6495"/>
        </w:tabs>
        <w:rPr>
          <w:rFonts w:cstheme="minorHAnsi"/>
        </w:rPr>
      </w:pPr>
    </w:p>
    <w:p w14:paraId="5E822878" w14:textId="62EB155B" w:rsidR="00A66FD1" w:rsidRPr="009046E8" w:rsidRDefault="00A66FD1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5 – Wireless Networking</w:t>
      </w:r>
    </w:p>
    <w:p w14:paraId="5B6E53C4" w14:textId="77777777" w:rsidR="00A66FD1" w:rsidRPr="00A66FD1" w:rsidRDefault="00A66FD1" w:rsidP="00A66FD1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A66FD1">
        <w:rPr>
          <w:rFonts w:eastAsia="Times New Roman" w:cstheme="minorHAnsi"/>
          <w:lang w:val="en-GB"/>
        </w:rPr>
        <w:t>Section 1: Wireless networks</w:t>
      </w:r>
      <w:r w:rsidRPr="00A66FD1">
        <w:rPr>
          <w:rFonts w:eastAsia="Times New Roman" w:cstheme="minorHAnsi"/>
        </w:rPr>
        <w:t> </w:t>
      </w:r>
    </w:p>
    <w:p w14:paraId="329077A6" w14:textId="77777777" w:rsidR="00A66FD1" w:rsidRPr="00A66FD1" w:rsidRDefault="00A66FD1" w:rsidP="00A66FD1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A66FD1">
        <w:rPr>
          <w:rFonts w:eastAsia="Times New Roman" w:cstheme="minorHAnsi"/>
          <w:lang w:val="en-GB"/>
        </w:rPr>
        <w:t>Section 2: Wireless LAN standards</w:t>
      </w:r>
      <w:r w:rsidRPr="00A66FD1">
        <w:rPr>
          <w:rFonts w:eastAsia="Times New Roman" w:cstheme="minorHAnsi"/>
        </w:rPr>
        <w:t> </w:t>
      </w:r>
    </w:p>
    <w:p w14:paraId="6B4ADA64" w14:textId="77777777" w:rsidR="00A66FD1" w:rsidRPr="00A66FD1" w:rsidRDefault="00A66FD1" w:rsidP="00A66FD1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A66FD1">
        <w:rPr>
          <w:rFonts w:eastAsia="Times New Roman" w:cstheme="minorHAnsi"/>
          <w:lang w:val="en-GB"/>
        </w:rPr>
        <w:t>Section 3: Internet connections</w:t>
      </w:r>
      <w:r w:rsidRPr="00A66FD1">
        <w:rPr>
          <w:rFonts w:eastAsia="Times New Roman" w:cstheme="minorHAnsi"/>
        </w:rPr>
        <w:t> </w:t>
      </w:r>
    </w:p>
    <w:p w14:paraId="31A92C49" w14:textId="77777777" w:rsidR="00A66FD1" w:rsidRPr="00A66FD1" w:rsidRDefault="00A66FD1" w:rsidP="00A66FD1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A66FD1">
        <w:rPr>
          <w:rFonts w:eastAsia="Times New Roman" w:cstheme="minorHAnsi"/>
          <w:lang w:val="en-GB"/>
        </w:rPr>
        <w:t>Section 4: WAN infrastructure</w:t>
      </w:r>
      <w:r w:rsidRPr="00A66FD1">
        <w:rPr>
          <w:rFonts w:eastAsia="Times New Roman" w:cstheme="minorHAnsi"/>
        </w:rPr>
        <w:t> </w:t>
      </w:r>
    </w:p>
    <w:p w14:paraId="6F9F20AB" w14:textId="67F05EFD" w:rsidR="00A66FD1" w:rsidRPr="009046E8" w:rsidRDefault="00A66FD1" w:rsidP="00C23030">
      <w:pPr>
        <w:tabs>
          <w:tab w:val="left" w:pos="6495"/>
        </w:tabs>
        <w:rPr>
          <w:rFonts w:cstheme="minorHAnsi"/>
        </w:rPr>
      </w:pPr>
    </w:p>
    <w:p w14:paraId="0B78F7EA" w14:textId="658B7C68" w:rsidR="009046E8" w:rsidRPr="009046E8" w:rsidRDefault="009046E8" w:rsidP="00C23030">
      <w:pPr>
        <w:tabs>
          <w:tab w:val="left" w:pos="6495"/>
        </w:tabs>
        <w:rPr>
          <w:rFonts w:cstheme="minorHAnsi"/>
          <w:b/>
          <w:bCs/>
        </w:rPr>
      </w:pPr>
      <w:r w:rsidRPr="009046E8">
        <w:rPr>
          <w:rFonts w:cstheme="minorHAnsi"/>
          <w:b/>
          <w:bCs/>
        </w:rPr>
        <w:t>Module 6 – Security Principles</w:t>
      </w:r>
    </w:p>
    <w:p w14:paraId="599DE520" w14:textId="77777777" w:rsidR="009046E8" w:rsidRPr="009046E8" w:rsidRDefault="009046E8" w:rsidP="009046E8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9046E8">
        <w:rPr>
          <w:rFonts w:eastAsia="Times New Roman" w:cstheme="minorHAnsi"/>
          <w:lang w:val="en-GB"/>
        </w:rPr>
        <w:t>Section 1: Goals and threats</w:t>
      </w:r>
      <w:r w:rsidRPr="009046E8">
        <w:rPr>
          <w:rFonts w:eastAsia="Times New Roman" w:cstheme="minorHAnsi"/>
        </w:rPr>
        <w:t> </w:t>
      </w:r>
    </w:p>
    <w:p w14:paraId="196BD126" w14:textId="77777777" w:rsidR="009046E8" w:rsidRPr="009046E8" w:rsidRDefault="009046E8" w:rsidP="009046E8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9046E8">
        <w:rPr>
          <w:rFonts w:eastAsia="Times New Roman" w:cstheme="minorHAnsi"/>
          <w:lang w:val="en-GB"/>
        </w:rPr>
        <w:t>Section 2: Digital security</w:t>
      </w:r>
      <w:r w:rsidRPr="009046E8">
        <w:rPr>
          <w:rFonts w:eastAsia="Times New Roman" w:cstheme="minorHAnsi"/>
        </w:rPr>
        <w:t> </w:t>
      </w:r>
    </w:p>
    <w:p w14:paraId="58434E15" w14:textId="77777777" w:rsidR="009046E8" w:rsidRPr="009046E8" w:rsidRDefault="009046E8" w:rsidP="009046E8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9046E8">
        <w:rPr>
          <w:rFonts w:eastAsia="Times New Roman" w:cstheme="minorHAnsi"/>
          <w:lang w:val="en-GB"/>
        </w:rPr>
        <w:t>Section 3: Transport encryption</w:t>
      </w:r>
      <w:r w:rsidRPr="009046E8">
        <w:rPr>
          <w:rFonts w:eastAsia="Times New Roman" w:cstheme="minorHAnsi"/>
        </w:rPr>
        <w:t> </w:t>
      </w:r>
    </w:p>
    <w:p w14:paraId="33309360" w14:textId="4889A1CB" w:rsidR="009046E8" w:rsidRDefault="009046E8" w:rsidP="00C23030">
      <w:pPr>
        <w:tabs>
          <w:tab w:val="left" w:pos="6495"/>
        </w:tabs>
      </w:pPr>
    </w:p>
    <w:p w14:paraId="6310C9B4" w14:textId="1616D9E2" w:rsidR="009046E8" w:rsidRDefault="009046E8" w:rsidP="00C23030">
      <w:pPr>
        <w:tabs>
          <w:tab w:val="left" w:pos="6495"/>
        </w:tabs>
      </w:pPr>
    </w:p>
    <w:p w14:paraId="05B15E44" w14:textId="3D941632" w:rsidR="009046E8" w:rsidRPr="00F037AA" w:rsidRDefault="009046E8" w:rsidP="00C23030">
      <w:pPr>
        <w:tabs>
          <w:tab w:val="left" w:pos="6495"/>
        </w:tabs>
        <w:rPr>
          <w:rFonts w:cstheme="minorHAnsi"/>
          <w:b/>
          <w:bCs/>
        </w:rPr>
      </w:pPr>
      <w:r w:rsidRPr="00F037AA">
        <w:rPr>
          <w:rFonts w:cstheme="minorHAnsi"/>
          <w:b/>
          <w:bCs/>
        </w:rPr>
        <w:t>Module 7 – Defending the Network</w:t>
      </w:r>
    </w:p>
    <w:p w14:paraId="723CFA1E" w14:textId="77777777" w:rsidR="003B2D16" w:rsidRPr="003B2D16" w:rsidRDefault="003B2D16" w:rsidP="003B2D1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3B2D16">
        <w:rPr>
          <w:rFonts w:eastAsia="Times New Roman" w:cstheme="minorHAnsi"/>
          <w:lang w:val="en-GB"/>
        </w:rPr>
        <w:t>Section 1: Network security components</w:t>
      </w:r>
      <w:r w:rsidRPr="003B2D16">
        <w:rPr>
          <w:rFonts w:eastAsia="Times New Roman" w:cstheme="minorHAnsi"/>
        </w:rPr>
        <w:t> </w:t>
      </w:r>
    </w:p>
    <w:p w14:paraId="28544BDC" w14:textId="77777777" w:rsidR="003B2D16" w:rsidRPr="003B2D16" w:rsidRDefault="003B2D16" w:rsidP="003B2D1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3B2D16">
        <w:rPr>
          <w:rFonts w:eastAsia="Times New Roman" w:cstheme="minorHAnsi"/>
          <w:lang w:val="en-GB"/>
        </w:rPr>
        <w:t>Section 2: Network authentication systems</w:t>
      </w:r>
      <w:r w:rsidRPr="003B2D16">
        <w:rPr>
          <w:rFonts w:eastAsia="Times New Roman" w:cstheme="minorHAnsi"/>
        </w:rPr>
        <w:t> </w:t>
      </w:r>
    </w:p>
    <w:p w14:paraId="44EEED3F" w14:textId="77777777" w:rsidR="003B2D16" w:rsidRPr="003B2D16" w:rsidRDefault="003B2D16" w:rsidP="003B2D1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3B2D16">
        <w:rPr>
          <w:rFonts w:eastAsia="Times New Roman" w:cstheme="minorHAnsi"/>
          <w:lang w:val="en-GB"/>
        </w:rPr>
        <w:t>Section 3: Hardening networks</w:t>
      </w:r>
      <w:r w:rsidRPr="003B2D16">
        <w:rPr>
          <w:rFonts w:eastAsia="Times New Roman" w:cstheme="minorHAnsi"/>
        </w:rPr>
        <w:t> </w:t>
      </w:r>
    </w:p>
    <w:p w14:paraId="752441C5" w14:textId="2A917827" w:rsidR="009046E8" w:rsidRPr="00F037AA" w:rsidRDefault="009046E8" w:rsidP="00C23030">
      <w:pPr>
        <w:tabs>
          <w:tab w:val="left" w:pos="6495"/>
        </w:tabs>
        <w:rPr>
          <w:rFonts w:cstheme="minorHAnsi"/>
        </w:rPr>
      </w:pPr>
    </w:p>
    <w:p w14:paraId="29BB29CA" w14:textId="6F50E934" w:rsidR="003B2D16" w:rsidRPr="00F037AA" w:rsidRDefault="003B2D16" w:rsidP="00C23030">
      <w:pPr>
        <w:tabs>
          <w:tab w:val="left" w:pos="6495"/>
        </w:tabs>
        <w:rPr>
          <w:rFonts w:cstheme="minorHAnsi"/>
          <w:b/>
          <w:bCs/>
        </w:rPr>
      </w:pPr>
      <w:r w:rsidRPr="00F037AA">
        <w:rPr>
          <w:rFonts w:cstheme="minorHAnsi"/>
          <w:b/>
          <w:bCs/>
        </w:rPr>
        <w:t>Module 8 – Network Technology Boom</w:t>
      </w:r>
    </w:p>
    <w:p w14:paraId="6B69F72B" w14:textId="77777777" w:rsidR="003B2D16" w:rsidRPr="003B2D16" w:rsidRDefault="003B2D16" w:rsidP="003B2D1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3B2D16">
        <w:rPr>
          <w:rFonts w:eastAsia="Times New Roman" w:cstheme="minorHAnsi"/>
          <w:lang w:val="en-GB"/>
        </w:rPr>
        <w:t>Section 1: Network convergence</w:t>
      </w:r>
      <w:r w:rsidRPr="003B2D16">
        <w:rPr>
          <w:rFonts w:eastAsia="Times New Roman" w:cstheme="minorHAnsi"/>
        </w:rPr>
        <w:t> </w:t>
      </w:r>
    </w:p>
    <w:p w14:paraId="5B3C1E10" w14:textId="77777777" w:rsidR="003B2D16" w:rsidRPr="003B2D16" w:rsidRDefault="003B2D16" w:rsidP="003B2D1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3B2D16">
        <w:rPr>
          <w:rFonts w:eastAsia="Times New Roman" w:cstheme="minorHAnsi"/>
          <w:lang w:val="en-GB"/>
        </w:rPr>
        <w:t>Section 2: Virtual and cloud systems</w:t>
      </w:r>
      <w:r w:rsidRPr="003B2D16">
        <w:rPr>
          <w:rFonts w:eastAsia="Times New Roman" w:cstheme="minorHAnsi"/>
        </w:rPr>
        <w:t> </w:t>
      </w:r>
    </w:p>
    <w:p w14:paraId="0E0F53B3" w14:textId="784FA55B" w:rsidR="003B2D16" w:rsidRPr="00F037AA" w:rsidRDefault="003B2D16" w:rsidP="00C23030">
      <w:pPr>
        <w:tabs>
          <w:tab w:val="left" w:pos="6495"/>
        </w:tabs>
        <w:rPr>
          <w:rFonts w:cstheme="minorHAnsi"/>
          <w:b/>
          <w:bCs/>
        </w:rPr>
      </w:pPr>
    </w:p>
    <w:p w14:paraId="22877ED5" w14:textId="3604ED41" w:rsidR="003B2D16" w:rsidRPr="00F037AA" w:rsidRDefault="003B2D16" w:rsidP="00C23030">
      <w:pPr>
        <w:tabs>
          <w:tab w:val="left" w:pos="6495"/>
        </w:tabs>
        <w:rPr>
          <w:rFonts w:cstheme="minorHAnsi"/>
          <w:b/>
          <w:bCs/>
        </w:rPr>
      </w:pPr>
      <w:r w:rsidRPr="00F037AA">
        <w:rPr>
          <w:rFonts w:cstheme="minorHAnsi"/>
          <w:b/>
          <w:bCs/>
        </w:rPr>
        <w:t>Module 9 – Day to Day Networking</w:t>
      </w:r>
    </w:p>
    <w:p w14:paraId="050BDBA1" w14:textId="77777777" w:rsidR="00D8170A" w:rsidRPr="00D8170A" w:rsidRDefault="00D8170A" w:rsidP="00D8170A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D8170A">
        <w:rPr>
          <w:rFonts w:eastAsia="Times New Roman" w:cstheme="minorHAnsi"/>
          <w:lang w:val="en-GB"/>
        </w:rPr>
        <w:t>Section 1: Network convergence</w:t>
      </w:r>
      <w:r w:rsidRPr="00D8170A">
        <w:rPr>
          <w:rFonts w:eastAsia="Times New Roman" w:cstheme="minorHAnsi"/>
        </w:rPr>
        <w:t> </w:t>
      </w:r>
    </w:p>
    <w:p w14:paraId="32F564C3" w14:textId="77777777" w:rsidR="00D8170A" w:rsidRPr="00D8170A" w:rsidRDefault="00D8170A" w:rsidP="00D8170A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D8170A">
        <w:rPr>
          <w:rFonts w:eastAsia="Times New Roman" w:cstheme="minorHAnsi"/>
          <w:lang w:val="en-GB"/>
        </w:rPr>
        <w:t>Section 2: Virtual and cloud systems</w:t>
      </w:r>
      <w:r w:rsidRPr="00D8170A">
        <w:rPr>
          <w:rFonts w:eastAsia="Times New Roman" w:cstheme="minorHAnsi"/>
        </w:rPr>
        <w:t> </w:t>
      </w:r>
    </w:p>
    <w:p w14:paraId="760E9879" w14:textId="45811515" w:rsidR="003B2D16" w:rsidRPr="00F037AA" w:rsidRDefault="003B2D16" w:rsidP="00C23030">
      <w:pPr>
        <w:tabs>
          <w:tab w:val="left" w:pos="6495"/>
        </w:tabs>
        <w:rPr>
          <w:rFonts w:cstheme="minorHAnsi"/>
        </w:rPr>
      </w:pPr>
    </w:p>
    <w:p w14:paraId="0412A6B1" w14:textId="10265292" w:rsidR="00D8170A" w:rsidRPr="00F037AA" w:rsidRDefault="00D8170A" w:rsidP="00C23030">
      <w:pPr>
        <w:tabs>
          <w:tab w:val="left" w:pos="6495"/>
        </w:tabs>
        <w:rPr>
          <w:rFonts w:cstheme="minorHAnsi"/>
          <w:b/>
          <w:bCs/>
        </w:rPr>
      </w:pPr>
      <w:r w:rsidRPr="00F037AA">
        <w:rPr>
          <w:rFonts w:cstheme="minorHAnsi"/>
          <w:b/>
          <w:bCs/>
        </w:rPr>
        <w:t>Module 10 – Network Planning</w:t>
      </w:r>
    </w:p>
    <w:p w14:paraId="433245FE" w14:textId="77777777" w:rsidR="00F037AA" w:rsidRPr="00F037AA" w:rsidRDefault="00F037AA" w:rsidP="00F037AA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037AA">
        <w:rPr>
          <w:rFonts w:eastAsia="Times New Roman" w:cstheme="minorHAnsi"/>
          <w:lang w:val="en-GB"/>
        </w:rPr>
        <w:t>Section 1: Network policy design</w:t>
      </w:r>
      <w:r w:rsidRPr="00F037AA">
        <w:rPr>
          <w:rFonts w:eastAsia="Times New Roman" w:cstheme="minorHAnsi"/>
        </w:rPr>
        <w:t> </w:t>
      </w:r>
    </w:p>
    <w:p w14:paraId="7AB40C31" w14:textId="77777777" w:rsidR="00F037AA" w:rsidRPr="00F037AA" w:rsidRDefault="00F037AA" w:rsidP="00F037AA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037AA">
        <w:rPr>
          <w:rFonts w:eastAsia="Times New Roman" w:cstheme="minorHAnsi"/>
          <w:lang w:val="en-GB"/>
        </w:rPr>
        <w:t>Section 2: Network installation</w:t>
      </w:r>
      <w:r w:rsidRPr="00F037AA">
        <w:rPr>
          <w:rFonts w:eastAsia="Times New Roman" w:cstheme="minorHAnsi"/>
        </w:rPr>
        <w:t> </w:t>
      </w:r>
    </w:p>
    <w:p w14:paraId="6844BBB8" w14:textId="77777777" w:rsidR="00F037AA" w:rsidRPr="00F037AA" w:rsidRDefault="00F037AA" w:rsidP="00F037AA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</w:rPr>
      </w:pPr>
      <w:r w:rsidRPr="00F037AA">
        <w:rPr>
          <w:rFonts w:eastAsia="Times New Roman" w:cstheme="minorHAnsi"/>
          <w:lang w:val="en-GB"/>
        </w:rPr>
        <w:t>Section 3: Maintenance and upgrades</w:t>
      </w:r>
      <w:r w:rsidRPr="00F037AA">
        <w:rPr>
          <w:rFonts w:eastAsia="Times New Roman" w:cstheme="minorHAnsi"/>
        </w:rPr>
        <w:t> </w:t>
      </w:r>
    </w:p>
    <w:p w14:paraId="293A6DBA" w14:textId="77777777" w:rsidR="00D8170A" w:rsidRPr="00D8170A" w:rsidRDefault="00D8170A" w:rsidP="00C23030">
      <w:pPr>
        <w:tabs>
          <w:tab w:val="left" w:pos="6495"/>
        </w:tabs>
        <w:rPr>
          <w:b/>
          <w:bCs/>
        </w:rPr>
      </w:pPr>
    </w:p>
    <w:sectPr w:rsidR="00D8170A" w:rsidRPr="00D8170A" w:rsidSect="00650503">
      <w:headerReference w:type="default" r:id="rId17"/>
      <w:footerReference w:type="default" r:id="rId18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B9EA3" w14:textId="77777777" w:rsidR="005A29F5" w:rsidRDefault="005A29F5" w:rsidP="00EA48B5">
      <w:pPr>
        <w:spacing w:after="0" w:line="240" w:lineRule="auto"/>
      </w:pPr>
      <w:r>
        <w:separator/>
      </w:r>
    </w:p>
  </w:endnote>
  <w:endnote w:type="continuationSeparator" w:id="0">
    <w:p w14:paraId="3B52FFC4" w14:textId="77777777" w:rsidR="005A29F5" w:rsidRDefault="005A29F5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F73DA9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10213 </w:t>
                          </w:r>
                          <w:proofErr w:type="spellStart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Wilsky</w:t>
                          </w:r>
                          <w:proofErr w:type="spellEnd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Br2uWI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F73DA9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10213 </w:t>
                    </w:r>
                    <w:proofErr w:type="spellStart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Wilsky</w:t>
                    </w:r>
                    <w:proofErr w:type="spellEnd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57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6280B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060BB" w14:textId="77777777" w:rsidR="005A29F5" w:rsidRDefault="005A29F5" w:rsidP="00EA48B5">
      <w:pPr>
        <w:spacing w:after="0" w:line="240" w:lineRule="auto"/>
      </w:pPr>
      <w:r>
        <w:separator/>
      </w:r>
    </w:p>
  </w:footnote>
  <w:footnote w:type="continuationSeparator" w:id="0">
    <w:p w14:paraId="5AAB6973" w14:textId="77777777" w:rsidR="005A29F5" w:rsidRDefault="005A29F5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A217374" w:rsidR="00EA48B5" w:rsidRDefault="00A76E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5712CB" wp14:editId="71E07B6D">
              <wp:simplePos x="0" y="0"/>
              <wp:positionH relativeFrom="column">
                <wp:posOffset>2514600</wp:posOffset>
              </wp:positionH>
              <wp:positionV relativeFrom="paragraph">
                <wp:posOffset>-190500</wp:posOffset>
              </wp:positionV>
              <wp:extent cx="4254500" cy="4381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45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45AAFE" w14:textId="2344AE1A" w:rsidR="00A76E31" w:rsidRPr="009A5591" w:rsidRDefault="00A76E31" w:rsidP="00A76E31">
                          <w:pPr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Network Principles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712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198pt;margin-top:-15pt;width:33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" filled="f" stroked="f" strokeweight=".5pt">
              <v:textbox>
                <w:txbxContent>
                  <w:p w14:paraId="5245AAFE" w14:textId="2344AE1A" w:rsidR="00A76E31" w:rsidRPr="009A5591" w:rsidRDefault="00A76E31" w:rsidP="00A76E31">
                    <w:pPr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Network Principles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4" type="#_x0000_t202" style="position:absolute;margin-left:-51.75pt;margin-top:-21.75pt;width:110.25pt;height:46.7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ePYhwIAAB0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CE188DB" id="Rectangle 10" o:spid="_x0000_s1026" style="position:absolute;margin-left:0;margin-top:-34.5pt;width:610.5pt;height:73.5pt;z-index:2515379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5" type="#_x0000_t202" style="position:absolute;margin-left:560.8pt;margin-top:24.7pt;width:612pt;height:9.75pt;z-index:251544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651E6"/>
    <w:multiLevelType w:val="multilevel"/>
    <w:tmpl w:val="46988CE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269FC"/>
    <w:multiLevelType w:val="multilevel"/>
    <w:tmpl w:val="6EEA752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56ECB"/>
    <w:multiLevelType w:val="multilevel"/>
    <w:tmpl w:val="52BA0CF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434209"/>
    <w:multiLevelType w:val="multilevel"/>
    <w:tmpl w:val="431035D4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4" w15:restartNumberingAfterBreak="0">
    <w:nsid w:val="124A4427"/>
    <w:multiLevelType w:val="multilevel"/>
    <w:tmpl w:val="91B2CBBC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5" w15:restartNumberingAfterBreak="0">
    <w:nsid w:val="174B52FA"/>
    <w:multiLevelType w:val="multilevel"/>
    <w:tmpl w:val="1B26FE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60F6B"/>
    <w:multiLevelType w:val="multilevel"/>
    <w:tmpl w:val="8FC29622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17365D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ascii="Calibri" w:eastAsia="Times New Roman" w:hAnsi="Calibri" w:cs="Calibri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BF6F1C"/>
    <w:multiLevelType w:val="hybridMultilevel"/>
    <w:tmpl w:val="67B4D434"/>
    <w:lvl w:ilvl="0" w:tplc="C43E1378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9C562BD"/>
    <w:multiLevelType w:val="hybridMultilevel"/>
    <w:tmpl w:val="66482DB8"/>
    <w:lvl w:ilvl="0" w:tplc="1916C1D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A4E4B01"/>
    <w:multiLevelType w:val="hybridMultilevel"/>
    <w:tmpl w:val="AFE8F014"/>
    <w:lvl w:ilvl="0" w:tplc="23605D5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D5E5A"/>
    <w:multiLevelType w:val="multilevel"/>
    <w:tmpl w:val="D760080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3D4568"/>
    <w:multiLevelType w:val="multilevel"/>
    <w:tmpl w:val="D4F423A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112F1"/>
    <w:multiLevelType w:val="multilevel"/>
    <w:tmpl w:val="B6A43352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DA7FF2"/>
    <w:multiLevelType w:val="multilevel"/>
    <w:tmpl w:val="60DC55A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AF6693"/>
    <w:multiLevelType w:val="multilevel"/>
    <w:tmpl w:val="C556004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5818DD"/>
    <w:multiLevelType w:val="multilevel"/>
    <w:tmpl w:val="35A0AC6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0A0EF3"/>
    <w:multiLevelType w:val="multilevel"/>
    <w:tmpl w:val="61DC8C7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1B263B"/>
    <w:multiLevelType w:val="hybridMultilevel"/>
    <w:tmpl w:val="D6E8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A5123"/>
    <w:multiLevelType w:val="multilevel"/>
    <w:tmpl w:val="C35AD6C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CB6C9E"/>
    <w:multiLevelType w:val="hybridMultilevel"/>
    <w:tmpl w:val="EDCEBBDA"/>
    <w:lvl w:ilvl="0" w:tplc="3560ECB2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BD47D8C"/>
    <w:multiLevelType w:val="multilevel"/>
    <w:tmpl w:val="75FCB75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3C6E55"/>
    <w:multiLevelType w:val="multilevel"/>
    <w:tmpl w:val="28746862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4C5BE7"/>
    <w:multiLevelType w:val="multilevel"/>
    <w:tmpl w:val="D74E712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995ED8"/>
    <w:multiLevelType w:val="multilevel"/>
    <w:tmpl w:val="8F46E3C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CD2A00"/>
    <w:multiLevelType w:val="multilevel"/>
    <w:tmpl w:val="05A6FA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622562"/>
    <w:multiLevelType w:val="multilevel"/>
    <w:tmpl w:val="D360906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784F05"/>
    <w:multiLevelType w:val="hybridMultilevel"/>
    <w:tmpl w:val="72A22F32"/>
    <w:lvl w:ilvl="0" w:tplc="398895DA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49B01A5E"/>
    <w:multiLevelType w:val="multilevel"/>
    <w:tmpl w:val="58CCF43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E27F37"/>
    <w:multiLevelType w:val="multilevel"/>
    <w:tmpl w:val="742E8FE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A10C5B"/>
    <w:multiLevelType w:val="multilevel"/>
    <w:tmpl w:val="7D908C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750C32"/>
    <w:multiLevelType w:val="multilevel"/>
    <w:tmpl w:val="9C5AABC2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31" w15:restartNumberingAfterBreak="0">
    <w:nsid w:val="53DD0AD7"/>
    <w:multiLevelType w:val="multilevel"/>
    <w:tmpl w:val="0298C1C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E231C2"/>
    <w:multiLevelType w:val="multilevel"/>
    <w:tmpl w:val="2474CE3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2A3EDA"/>
    <w:multiLevelType w:val="multilevel"/>
    <w:tmpl w:val="FE1AF64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391D8A"/>
    <w:multiLevelType w:val="multilevel"/>
    <w:tmpl w:val="C4187DA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901165"/>
    <w:multiLevelType w:val="multilevel"/>
    <w:tmpl w:val="22E64CB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0D0C5E"/>
    <w:multiLevelType w:val="multilevel"/>
    <w:tmpl w:val="6542F29E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807A41"/>
    <w:multiLevelType w:val="hybridMultilevel"/>
    <w:tmpl w:val="38A6A232"/>
    <w:lvl w:ilvl="0" w:tplc="90FA5766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227430"/>
    <w:multiLevelType w:val="multilevel"/>
    <w:tmpl w:val="5D4CB0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07F1199"/>
    <w:multiLevelType w:val="multilevel"/>
    <w:tmpl w:val="8C2E31F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8D133A"/>
    <w:multiLevelType w:val="multilevel"/>
    <w:tmpl w:val="942E3B3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DE61DE"/>
    <w:multiLevelType w:val="multilevel"/>
    <w:tmpl w:val="273EC340"/>
    <w:lvl w:ilvl="0">
      <w:start w:val="3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42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4092E"/>
    <w:multiLevelType w:val="multilevel"/>
    <w:tmpl w:val="A032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8B80635"/>
    <w:multiLevelType w:val="multilevel"/>
    <w:tmpl w:val="ABB861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E41FAE"/>
    <w:multiLevelType w:val="multilevel"/>
    <w:tmpl w:val="33ACC8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4862E4"/>
    <w:multiLevelType w:val="multilevel"/>
    <w:tmpl w:val="386A9E1E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6375BB"/>
    <w:multiLevelType w:val="multilevel"/>
    <w:tmpl w:val="9E20CF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8F6E5F"/>
    <w:multiLevelType w:val="multilevel"/>
    <w:tmpl w:val="13B8D7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CA4384"/>
    <w:multiLevelType w:val="multilevel"/>
    <w:tmpl w:val="A264887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42"/>
  </w:num>
  <w:num w:numId="4">
    <w:abstractNumId w:val="5"/>
  </w:num>
  <w:num w:numId="5">
    <w:abstractNumId w:val="15"/>
  </w:num>
  <w:num w:numId="6">
    <w:abstractNumId w:val="14"/>
  </w:num>
  <w:num w:numId="7">
    <w:abstractNumId w:val="28"/>
  </w:num>
  <w:num w:numId="8">
    <w:abstractNumId w:val="16"/>
  </w:num>
  <w:num w:numId="9">
    <w:abstractNumId w:val="12"/>
  </w:num>
  <w:num w:numId="10">
    <w:abstractNumId w:val="49"/>
  </w:num>
  <w:num w:numId="11">
    <w:abstractNumId w:val="11"/>
  </w:num>
  <w:num w:numId="12">
    <w:abstractNumId w:val="36"/>
  </w:num>
  <w:num w:numId="13">
    <w:abstractNumId w:val="33"/>
  </w:num>
  <w:num w:numId="14">
    <w:abstractNumId w:val="38"/>
  </w:num>
  <w:num w:numId="15">
    <w:abstractNumId w:val="40"/>
  </w:num>
  <w:num w:numId="16">
    <w:abstractNumId w:val="31"/>
  </w:num>
  <w:num w:numId="17">
    <w:abstractNumId w:val="46"/>
  </w:num>
  <w:num w:numId="18">
    <w:abstractNumId w:val="39"/>
  </w:num>
  <w:num w:numId="19">
    <w:abstractNumId w:val="0"/>
  </w:num>
  <w:num w:numId="20">
    <w:abstractNumId w:val="22"/>
  </w:num>
  <w:num w:numId="21">
    <w:abstractNumId w:val="34"/>
  </w:num>
  <w:num w:numId="22">
    <w:abstractNumId w:val="32"/>
  </w:num>
  <w:num w:numId="23">
    <w:abstractNumId w:val="29"/>
  </w:num>
  <w:num w:numId="24">
    <w:abstractNumId w:val="10"/>
  </w:num>
  <w:num w:numId="25">
    <w:abstractNumId w:val="25"/>
  </w:num>
  <w:num w:numId="26">
    <w:abstractNumId w:val="23"/>
  </w:num>
  <w:num w:numId="27">
    <w:abstractNumId w:val="48"/>
  </w:num>
  <w:num w:numId="28">
    <w:abstractNumId w:val="18"/>
  </w:num>
  <w:num w:numId="29">
    <w:abstractNumId w:val="43"/>
  </w:num>
  <w:num w:numId="30">
    <w:abstractNumId w:val="3"/>
  </w:num>
  <w:num w:numId="31">
    <w:abstractNumId w:val="2"/>
  </w:num>
  <w:num w:numId="32">
    <w:abstractNumId w:val="20"/>
  </w:num>
  <w:num w:numId="33">
    <w:abstractNumId w:val="41"/>
  </w:num>
  <w:num w:numId="34">
    <w:abstractNumId w:val="24"/>
  </w:num>
  <w:num w:numId="35">
    <w:abstractNumId w:val="30"/>
  </w:num>
  <w:num w:numId="36">
    <w:abstractNumId w:val="44"/>
  </w:num>
  <w:num w:numId="37">
    <w:abstractNumId w:val="47"/>
  </w:num>
  <w:num w:numId="38">
    <w:abstractNumId w:val="4"/>
  </w:num>
  <w:num w:numId="39">
    <w:abstractNumId w:val="27"/>
  </w:num>
  <w:num w:numId="40">
    <w:abstractNumId w:val="45"/>
  </w:num>
  <w:num w:numId="41">
    <w:abstractNumId w:val="35"/>
  </w:num>
  <w:num w:numId="42">
    <w:abstractNumId w:val="13"/>
  </w:num>
  <w:num w:numId="43">
    <w:abstractNumId w:val="1"/>
  </w:num>
  <w:num w:numId="44">
    <w:abstractNumId w:val="21"/>
  </w:num>
  <w:num w:numId="45">
    <w:abstractNumId w:val="6"/>
  </w:num>
  <w:num w:numId="46">
    <w:abstractNumId w:val="7"/>
  </w:num>
  <w:num w:numId="47">
    <w:abstractNumId w:val="19"/>
  </w:num>
  <w:num w:numId="48">
    <w:abstractNumId w:val="26"/>
  </w:num>
  <w:num w:numId="49">
    <w:abstractNumId w:val="37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5CEA"/>
    <w:rsid w:val="00036832"/>
    <w:rsid w:val="00043AD7"/>
    <w:rsid w:val="00053692"/>
    <w:rsid w:val="0005711F"/>
    <w:rsid w:val="000655CA"/>
    <w:rsid w:val="0007778E"/>
    <w:rsid w:val="00080EB1"/>
    <w:rsid w:val="000A4A40"/>
    <w:rsid w:val="000B7C31"/>
    <w:rsid w:val="000C54F0"/>
    <w:rsid w:val="000D1F6A"/>
    <w:rsid w:val="000E649C"/>
    <w:rsid w:val="00102F98"/>
    <w:rsid w:val="00116024"/>
    <w:rsid w:val="00123ABE"/>
    <w:rsid w:val="00142983"/>
    <w:rsid w:val="00142F1D"/>
    <w:rsid w:val="001469D6"/>
    <w:rsid w:val="00150965"/>
    <w:rsid w:val="00164D00"/>
    <w:rsid w:val="0016716D"/>
    <w:rsid w:val="001731DC"/>
    <w:rsid w:val="00190E23"/>
    <w:rsid w:val="001E4957"/>
    <w:rsid w:val="001E6D13"/>
    <w:rsid w:val="00217E23"/>
    <w:rsid w:val="00262F54"/>
    <w:rsid w:val="002A3890"/>
    <w:rsid w:val="002A4BB6"/>
    <w:rsid w:val="002C49B1"/>
    <w:rsid w:val="002D2F03"/>
    <w:rsid w:val="002E42E8"/>
    <w:rsid w:val="00325664"/>
    <w:rsid w:val="003370DA"/>
    <w:rsid w:val="00345262"/>
    <w:rsid w:val="003530E4"/>
    <w:rsid w:val="00366B02"/>
    <w:rsid w:val="003B2D16"/>
    <w:rsid w:val="00466391"/>
    <w:rsid w:val="00484D25"/>
    <w:rsid w:val="00497C0F"/>
    <w:rsid w:val="004A501C"/>
    <w:rsid w:val="004E1DDE"/>
    <w:rsid w:val="004E3425"/>
    <w:rsid w:val="00503149"/>
    <w:rsid w:val="0054191A"/>
    <w:rsid w:val="00541D79"/>
    <w:rsid w:val="005443AF"/>
    <w:rsid w:val="00571AE9"/>
    <w:rsid w:val="005955AE"/>
    <w:rsid w:val="005A29F5"/>
    <w:rsid w:val="005A5990"/>
    <w:rsid w:val="005D6CF9"/>
    <w:rsid w:val="005E1892"/>
    <w:rsid w:val="005F0008"/>
    <w:rsid w:val="005F01F6"/>
    <w:rsid w:val="006102E0"/>
    <w:rsid w:val="006126CE"/>
    <w:rsid w:val="0061569B"/>
    <w:rsid w:val="006365D2"/>
    <w:rsid w:val="006432B7"/>
    <w:rsid w:val="00650503"/>
    <w:rsid w:val="006613E9"/>
    <w:rsid w:val="006B489E"/>
    <w:rsid w:val="006D0B77"/>
    <w:rsid w:val="006D166A"/>
    <w:rsid w:val="006E7246"/>
    <w:rsid w:val="007105A8"/>
    <w:rsid w:val="007259EE"/>
    <w:rsid w:val="00790FA0"/>
    <w:rsid w:val="007A2A4F"/>
    <w:rsid w:val="007A42DF"/>
    <w:rsid w:val="007A4A17"/>
    <w:rsid w:val="007B582C"/>
    <w:rsid w:val="00802ECC"/>
    <w:rsid w:val="00823871"/>
    <w:rsid w:val="00834EB2"/>
    <w:rsid w:val="0085622F"/>
    <w:rsid w:val="0086656A"/>
    <w:rsid w:val="00866AB4"/>
    <w:rsid w:val="00882C20"/>
    <w:rsid w:val="00894C9F"/>
    <w:rsid w:val="008A5DDB"/>
    <w:rsid w:val="008B36CE"/>
    <w:rsid w:val="008D3942"/>
    <w:rsid w:val="008F459B"/>
    <w:rsid w:val="008F51C8"/>
    <w:rsid w:val="008F782D"/>
    <w:rsid w:val="009046E8"/>
    <w:rsid w:val="0091127F"/>
    <w:rsid w:val="00912491"/>
    <w:rsid w:val="00934C49"/>
    <w:rsid w:val="00936521"/>
    <w:rsid w:val="00970D36"/>
    <w:rsid w:val="009A3D91"/>
    <w:rsid w:val="009A5591"/>
    <w:rsid w:val="009C15E1"/>
    <w:rsid w:val="009D446D"/>
    <w:rsid w:val="009F1F8F"/>
    <w:rsid w:val="009F5C14"/>
    <w:rsid w:val="00A06FE1"/>
    <w:rsid w:val="00A1010E"/>
    <w:rsid w:val="00A109DF"/>
    <w:rsid w:val="00A450A0"/>
    <w:rsid w:val="00A66FD1"/>
    <w:rsid w:val="00A76E31"/>
    <w:rsid w:val="00AA4A02"/>
    <w:rsid w:val="00AD53E6"/>
    <w:rsid w:val="00AE42C0"/>
    <w:rsid w:val="00B058C5"/>
    <w:rsid w:val="00B06F52"/>
    <w:rsid w:val="00B71DFB"/>
    <w:rsid w:val="00B75E3F"/>
    <w:rsid w:val="00B768E6"/>
    <w:rsid w:val="00B83197"/>
    <w:rsid w:val="00B92F2E"/>
    <w:rsid w:val="00B9574E"/>
    <w:rsid w:val="00BD1F3E"/>
    <w:rsid w:val="00BD6000"/>
    <w:rsid w:val="00BE0AEA"/>
    <w:rsid w:val="00C04886"/>
    <w:rsid w:val="00C04CC6"/>
    <w:rsid w:val="00C10D1F"/>
    <w:rsid w:val="00C23030"/>
    <w:rsid w:val="00C33565"/>
    <w:rsid w:val="00C434C1"/>
    <w:rsid w:val="00C56FFA"/>
    <w:rsid w:val="00C84B5B"/>
    <w:rsid w:val="00C865E0"/>
    <w:rsid w:val="00C871F1"/>
    <w:rsid w:val="00CA568B"/>
    <w:rsid w:val="00CA737D"/>
    <w:rsid w:val="00CC2441"/>
    <w:rsid w:val="00CE0649"/>
    <w:rsid w:val="00CE3FDC"/>
    <w:rsid w:val="00CF0B1D"/>
    <w:rsid w:val="00CF7314"/>
    <w:rsid w:val="00D51E56"/>
    <w:rsid w:val="00D57A48"/>
    <w:rsid w:val="00D778FD"/>
    <w:rsid w:val="00D8170A"/>
    <w:rsid w:val="00D94FB4"/>
    <w:rsid w:val="00DB0720"/>
    <w:rsid w:val="00DB461F"/>
    <w:rsid w:val="00E43399"/>
    <w:rsid w:val="00E9594C"/>
    <w:rsid w:val="00EA48B5"/>
    <w:rsid w:val="00EB6929"/>
    <w:rsid w:val="00EF62EF"/>
    <w:rsid w:val="00F037AA"/>
    <w:rsid w:val="00F27700"/>
    <w:rsid w:val="00F450F7"/>
    <w:rsid w:val="00F61699"/>
    <w:rsid w:val="00F74BE1"/>
    <w:rsid w:val="00F859EF"/>
    <w:rsid w:val="00F86D23"/>
    <w:rsid w:val="00F946BF"/>
    <w:rsid w:val="00FD2DC2"/>
    <w:rsid w:val="00FE4042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le2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mile2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0</TotalTime>
  <Pages>4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Mile2 Marketing</cp:lastModifiedBy>
  <cp:revision>2</cp:revision>
  <dcterms:created xsi:type="dcterms:W3CDTF">2020-11-30T15:22:00Z</dcterms:created>
  <dcterms:modified xsi:type="dcterms:W3CDTF">2020-11-30T15:22:00Z</dcterms:modified>
</cp:coreProperties>
</file>