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9881" w14:textId="54418DCA" w:rsidR="00EA48B5" w:rsidRDefault="00BD600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A5ABD4" wp14:editId="770A328E">
                <wp:simplePos x="0" y="0"/>
                <wp:positionH relativeFrom="column">
                  <wp:posOffset>4286250</wp:posOffset>
                </wp:positionH>
                <wp:positionV relativeFrom="paragraph">
                  <wp:posOffset>88900</wp:posOffset>
                </wp:positionV>
                <wp:extent cx="1422400" cy="11112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707FA" w14:textId="7AE1D617" w:rsidR="00BD6000" w:rsidRDefault="00BD6000" w:rsidP="00BD6000">
                            <w:pPr>
                              <w:ind w:right="-8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5AB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7.5pt;margin-top:7pt;width:112pt;height:87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jOPQIAAHoEAAAOAAAAZHJzL2Uyb0RvYy54bWysVF1v2jAUfZ+0/2D5fQQy2nWooWKtmCah&#10;thJMfTaOUyI5vp5tSNiv37ETaNftaRoP5tr3+5x7c33TNZodlPM1mYJPRmPOlJFU1ua54N83yw9X&#10;nPkgTCk0GVXwo/L8Zv7+3XVrZyqnHelSOYYgxs9aW/BdCHaWZV7uVCP8iKwyUFbkGhFwdc9Z6USL&#10;6I3O8vH4MmvJldaRVN7j9a5X8nmKX1VKhoeq8iowXXDUFtLp0rmNZza/FrNnJ+yulkMZ4h+qaERt&#10;kPQc6k4Ewfau/iNUU0tHnqowktRkVFW1VKkHdDMZv+lmvRNWpV4AjrdnmPz/CyvvD4+O1SW448yI&#10;BhRtVBfYF+rYJKLTWj+D0drCLHR4jpbDu8djbLqrXBP/0Q6DHjgfz9jGYDI6TfN8OoZKQjfBL79I&#10;6Gcv7tb58FVRw6JQcAfyEqbisPIBKWF6MonZPOm6XNZap0scGHWrHTsIUK1DKhIev1lpw9qCX35E&#10;6uhkKLr3kbVBgths31SUQrfthk63VB4BgKN+gLyVyxpFroQPj8JhYtAYtiA84Kg0IQkNEmc7cj//&#10;9h7tQSS0nLWYwIL7H3vhFGf6mwHFnyfTaRzZdJlefMpxca8129cas29uCZ2DRlSXxGgf9EmsHDVP&#10;WJZFzAqVMBK5Cx5O4m3o9wLLJtVikYwwpFaElVlbGUNH0CIFm+5JODvwFEDxPZ1mVcze0NXb9nAv&#10;9oGqOnEZAe5RHXDHgCeKh2WMG/T6nqxePhnzXwAAAP//AwBQSwMEFAAGAAgAAAAhAJGLqtfgAAAA&#10;CgEAAA8AAABkcnMvZG93bnJldi54bWxMT8tOwzAQvFfiH6ytxKWiDpS2aYhTIcRD4kbTgri58TaJ&#10;iNdR7Cbh71lOcNrZndHsTLodbSN67HztSMH1PAKBVDhTU6lgnz9dxSB80GR04wgVfKOHbXYxSXVi&#10;3EBv2O9CKdiEfKIVVCG0iZS+qNBqP3ctEnMn11kdeO1KaTo9sLlt5E0UraTVNfGHSrf4UGHxtTtb&#10;BZ+z8uPVj8+HYbFctI8vfb5+N7lSl9Px/g5EwDH8ieE3PkeHjDMd3ZmMF42C1XrJXQITtzxZEG82&#10;DI58iBnILJX/K2Q/AAAA//8DAFBLAQItABQABgAIAAAAIQC2gziS/gAAAOEBAAATAAAAAAAAAAAA&#10;AAAAAAAAAABbQ29udGVudF9UeXBlc10ueG1sUEsBAi0AFAAGAAgAAAAhADj9If/WAAAAlAEAAAsA&#10;AAAAAAAAAAAAAAAALwEAAF9yZWxzLy5yZWxzUEsBAi0AFAAGAAgAAAAhAI2s6M49AgAAegQAAA4A&#10;AAAAAAAAAAAAAAAALgIAAGRycy9lMm9Eb2MueG1sUEsBAi0AFAAGAAgAAAAhAJGLqtfgAAAACgEA&#10;AA8AAAAAAAAAAAAAAAAAlwQAAGRycy9kb3ducmV2LnhtbFBLBQYAAAAABAAEAPMAAACkBQAAAAA=&#10;" fillcolor="white [3201]" stroked="f" strokeweight=".5pt">
                <v:textbox>
                  <w:txbxContent>
                    <w:p w14:paraId="68B707FA" w14:textId="7AE1D617" w:rsidR="00BD6000" w:rsidRDefault="00BD6000" w:rsidP="00BD6000">
                      <w:pPr>
                        <w:ind w:right="-850"/>
                      </w:pPr>
                    </w:p>
                  </w:txbxContent>
                </v:textbox>
              </v:shape>
            </w:pict>
          </mc:Fallback>
        </mc:AlternateContent>
      </w:r>
    </w:p>
    <w:p w14:paraId="40D566B4" w14:textId="79E34A81" w:rsidR="00EA48B5" w:rsidRDefault="006413F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F9F60" wp14:editId="76C5F87A">
                <wp:simplePos x="0" y="0"/>
                <wp:positionH relativeFrom="column">
                  <wp:posOffset>-247650</wp:posOffset>
                </wp:positionH>
                <wp:positionV relativeFrom="paragraph">
                  <wp:posOffset>196644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9F60" id="Text Box 16" o:spid="_x0000_s1027" type="#_x0000_t202" style="position:absolute;margin-left:-19.5pt;margin-top:15.5pt;width:33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lVQwIAAIIEAAAOAAAAZHJzL2Uyb0RvYy54bWysVN9P2zAQfp+0/8Hy+0hb2g4iUtSBmCYh&#10;QGonnl3HIZEcn2e7Tdhfv89OA4ztadqLc74734/vu8vFZd9qdlDON2QKPj2ZcKaMpLIxTwX/vr35&#10;dMaZD8KUQpNRBX9Wnl+uPn646GyuZlSTLpVjCGJ83tmC1yHYPMu8rFUr/AlZZWCsyLUi4OqestKJ&#10;DtFbnc0mk2XWkSutI6m8h/Z6MPJVil9VSob7qvIqMF1w1BbS6dK5i2e2uhD5kxO2buSxDPEPVbSi&#10;MUj6EupaBMH2rvkjVNtIR56qcCKpzaiqGqlSD+hmOnnXzaYWVqVeAI63LzD5/xdW3h0eHGtKcLfk&#10;zIgWHG1VH9gX6hlUwKezPofbxsIx9NDDd9R7KGPbfeXa+EVDDHYg/fyCbowmoZzPFvPFBCYJ2+ly&#10;er5I8Gevr63z4auilkWh4A7sJVDF4dYHVALX0SUm86Sb8qbROl3ixKgr7dhBgGsdUo148ZuXNqwr&#10;+PIUqeMjQ/H5EFkbJIi9Dj1FKfS7fsBm7HdH5TNgcDQMkrfypkGtt8KHB+EwOWgP2xDucVSakIuO&#10;Emc1uZ9/00d/EAorZx0mseD+x144xZn+ZkD1+XQ+j6ObLvPF5xku7q1l99Zi9u0VAYAp9s7KJEb/&#10;oEexctQ+YmnWMStMwkjkLngYxasw7AeWTqr1OjlhWK0It2ZjZQwdsYtMbPtH4eyRrgCi72icWZG/&#10;Y23wHVBf7wNVTaI04jygeoQfg56YPi5l3KS39+T1+utY/QIAAP//AwBQSwMEFAAGAAgAAAAhAFyb&#10;8m3hAAAACQEAAA8AAABkcnMvZG93bnJldi54bWxMj81OwzAQhO9IfQdrkbig1ikRJQ3ZVAjxI/VG&#10;A1Tc3NgkUeN1FLtJeHsWLnDaXc1o9ptsM9lWDKb3jSOE5SICYah0uqEK4bV4nCcgfFCkVevIIHwZ&#10;D5t8dpapVLuRXsywC5XgEPKpQqhD6FIpfVkbq/zCdYZY+3S9VYHPvpK6VyOH21ZeRdFKWtUQf6hV&#10;Z+5rUx53J4vwcVntt356ehvj67h7eB6Km3ddIF6cT3e3IIKZwp8ZfvAZHXJmOrgTaS9ahHm85i4B&#10;IV7yZMPqdzkgJEkEMs/k/wb5NwAAAP//AwBQSwECLQAUAAYACAAAACEAtoM4kv4AAADhAQAAEwAA&#10;AAAAAAAAAAAAAAAAAAAAW0NvbnRlbnRfVHlwZXNdLnhtbFBLAQItABQABgAIAAAAIQA4/SH/1gAA&#10;AJQBAAALAAAAAAAAAAAAAAAAAC8BAABfcmVscy8ucmVsc1BLAQItABQABgAIAAAAIQAzBhlVQwIA&#10;AIIEAAAOAAAAAAAAAAAAAAAAAC4CAABkcnMvZTJvRG9jLnhtbFBLAQItABQABgAIAAAAIQBcm/Jt&#10;4QAAAAkBAAAPAAAAAAAAAAAAAAAAAJ0EAABkcnMvZG93bnJldi54bWxQSwUGAAAAAAQABADzAAAA&#10;qwUAAAAA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A9AE167" w14:textId="7FEAE770" w:rsidR="00345262" w:rsidRDefault="00F6615D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78B102" wp14:editId="51D245ED">
                <wp:simplePos x="0" y="0"/>
                <wp:positionH relativeFrom="column">
                  <wp:posOffset>4708525</wp:posOffset>
                </wp:positionH>
                <wp:positionV relativeFrom="paragraph">
                  <wp:posOffset>268399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277DB0C3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5B6346A4">
                                  <wp:extent cx="1247329" cy="989921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329" cy="989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8" type="#_x0000_t202" style="position:absolute;margin-left:370.75pt;margin-top:21.15pt;width:115.5pt;height:9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0/QgIAAIMEAAAOAAAAZHJzL2Uyb0RvYy54bWysVE1vGjEQvVfqf7B8LwuU0ASxRJSIqlKU&#10;RIIoZ+P1wkpej2sbdtNf32cvEJr2VPXi9Xz4zcybmZ3etrVmB+V8RSbng16fM2UkFZXZ5vx5vfx0&#10;zZkPwhRCk1E5f1We384+fpg2dqKGtCNdKMcAYvyksTnfhWAnWeblTtXC98gqA2NJrhYBottmhRMN&#10;0GudDfv9cdaQK6wjqbyH9q4z8lnCL0slw2NZehWYzjlyC+l06dzEM5tNxWTrhN1V8piG+IcsalEZ&#10;BD1D3Ykg2N5Vf0DVlXTkqQw9SXVGZVlJlWpANYP+u2pWO2FVqgXkeHumyf8/WPlweHKsKtC7EWdG&#10;1OjRWrWBfaWWQQV+GusncFtZOIYWevie9B7KWHZbujp+URCDHUy/ntmNaDI+Go3H11cwSdgGg9HN&#10;ZwjAz96eW+fDN0U1i5ecO7QvsSoO9z50rieXGM2TroplpXUS4siohXbsINBsHVKSAP/NSxvW5Hwc&#10;Q8dHhuLzDlkb5BKL7YqKt9Bu2kTO8FTwhopX8OComyRv5bJCrvfChyfhMDqoD+sQHnGUmhCLjjfO&#10;duR+/k0f/dFRWDlrMIo59z/2winO9HeDXt8MRqM4u0kYXX0ZQnCXls2lxezrBYGAARbPynSN/kGf&#10;rqWj+gVbM49RYRJGInbOw+m6CN2CYOukms+TE6bVinBvVlZG6Mhd7MS6fRHOHtsV0OkHOg2tmLzr&#10;WufbsT7fByqr1NLIc8fqkX5MehqK41bGVbqUk9fbv2P2CwAA//8DAFBLAwQUAAYACAAAACEAKRWf&#10;5OIAAAAKAQAADwAAAGRycy9kb3ducmV2LnhtbEyPy07DMBBF90j8gzVIbBB1arcEQiYVQjwkdjQt&#10;iJ0bmyQitqPYTcLfM6xgOTNHd87NN7Pt2GiG0HqHsFwkwIyrvG5djbArHy+vgYWonFaddwbh2wTY&#10;FKcnucq0n9yrGbexZhTiQqYQmhj7jPNQNcaqsPC9cXT79INVkcah5npQE4XbjoskueJWtY4+NKo3&#10;942pvrZHi/BxUb+/hPlpP8m17B+exzJ90yXi+dl8dwssmjn+wfCrT+pQkNPBH50OrENIV8s1oQgr&#10;IYERcJMKWhwQhJASeJHz/xWKHwAAAP//AwBQSwECLQAUAAYACAAAACEAtoM4kv4AAADhAQAAEwAA&#10;AAAAAAAAAAAAAAAAAAAAW0NvbnRlbnRfVHlwZXNdLnhtbFBLAQItABQABgAIAAAAIQA4/SH/1gAA&#10;AJQBAAALAAAAAAAAAAAAAAAAAC8BAABfcmVscy8ucmVsc1BLAQItABQABgAIAAAAIQBOia0/QgIA&#10;AIMEAAAOAAAAAAAAAAAAAAAAAC4CAABkcnMvZTJvRG9jLnhtbFBLAQItABQABgAIAAAAIQApFZ/k&#10;4gAAAAoBAAAPAAAAAAAAAAAAAAAAAJwEAABkcnMvZG93bnJldi54bWxQSwUGAAAAAAQABADzAAAA&#10;qwUAAAAA&#10;" fillcolor="white [3201]" stroked="f" strokeweight=".5pt">
                <v:textbox>
                  <w:txbxContent>
                    <w:p w14:paraId="3C6B25C4" w14:textId="277DB0C3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5B6346A4">
                            <wp:extent cx="1247329" cy="989921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329" cy="989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3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B0FB1" wp14:editId="71748FA4">
                <wp:simplePos x="0" y="0"/>
                <wp:positionH relativeFrom="column">
                  <wp:posOffset>-264160</wp:posOffset>
                </wp:positionH>
                <wp:positionV relativeFrom="paragraph">
                  <wp:posOffset>331264</wp:posOffset>
                </wp:positionV>
                <wp:extent cx="5124450" cy="11360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13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D3E4F" w14:textId="79EFC1FF" w:rsidR="00767E61" w:rsidRPr="00CE5D9E" w:rsidRDefault="00392F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2F67">
                              <w:rPr>
                                <w:sz w:val="24"/>
                                <w:szCs w:val="24"/>
                              </w:rPr>
                              <w:t>This fast-paced, high energy, hands-on course provides not only the foundation needed for a top performing software-defined data center, it also provides the latest in virtualization and cloud technologies</w:t>
                            </w:r>
                            <w:r w:rsidR="003219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19BC" w:rsidRPr="003219BC">
                              <w:rPr>
                                <w:sz w:val="24"/>
                                <w:szCs w:val="24"/>
                              </w:rPr>
                              <w:t>which gives the engineer or administrator the knowledge and skills needed to design and manage the datacenter for tomorrow's needs.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9" type="#_x0000_t202" style="position:absolute;margin-left:-20.8pt;margin-top:26.1pt;width:403.5pt;height:8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7jRQIAAIMEAAAOAAAAZHJzL2Uyb0RvYy54bWysVMFuGjEQvVfqP1i+N8sSICliiWiiVJWi&#10;JBJUORuvF1byelzbsEu/vs9eSGjaU9WLGc+8fZ55M8Pspms02yvnazIFzy8GnCkjqazNpuDfV/ef&#10;rjnzQZhSaDKq4Afl+c3844dZa6dqSFvSpXIMJMZPW1vwbQh2mmVeblUj/AVZZRCsyDUi4Oo2WelE&#10;C/ZGZ8PBYJK15ErrSCrv4b3rg3ye+KtKyfBUVV4FpguO3EI6XTrX8czmMzHdOGG3tTymIf4hi0bU&#10;Bo++Ut2JINjO1X9QNbV05KkKF5KajKqqlirVgGrywbtqllthVaoF4nj7KpP/f7Tycf/sWF2id1ec&#10;GdGgRyvVBfaFOgYX9GmtnwK2tACGDn5gT34PZyy7q1wTf1EQQxxKH17VjWwSznE+HI3GCEnE8vxy&#10;MsjHkSd7+9w6H74qalg0Cu7QvqSq2D/40ENPkPiaJ12X97XW6RJHRt1qx/YCzdYhJQny31DasLbg&#10;k0vkET8yFD/vmbVBLrHYvqhohW7dJXEuTwWvqTxAB0f9JHkr72vk+iB8eBYOo4P6sA7hCUelCW/R&#10;0eJsS+7n3/wRj44iylmLUSy4/7ETTnGmvxn0+nM+GsXZTZfR+GqIizuPrM8jZtfcEgTIsXhWJjPi&#10;gz6ZlaPmBVuziK8iJIzE2wUPJ/M29AuCrZNqsUggTKsV4cEsrYzUUbvYiVX3Ipw9tiug0490Glox&#10;fde1HturvtgFqurU0qhzr+pRfkx6GorjVsZVOr8n1Nt/x/wXAAAA//8DAFBLAwQUAAYACAAAACEA&#10;dN8wiuMAAAAKAQAADwAAAGRycy9kb3ducmV2LnhtbEyPy2rDMBBF94X8g5hANyWRH7FTXI9DKX1A&#10;do37oDvFmtgmlmQsxXb/vuqqXQ73cO+ZfDerjo002NZohHAdACNdGdnqGuGtfFrdArNOaCk6ownh&#10;myzsisVVLjJpJv1K48HVzJdomwmExrk+49xWDSlh16Yn7bOTGZRw/hxqLgcx+XLV8SgIUq5Eq/1C&#10;I3p6aKg6Hy4K4eum/tzb+fl9ipO4f3wZy+2HLBGvl/P9HTBHs/uD4Vffq0PhnY7moqVlHcJqE6Ye&#10;RUiiCJgHtmmyAXZEiOIwBF7k/P8LxQ8AAAD//wMAUEsBAi0AFAAGAAgAAAAhALaDOJL+AAAA4QEA&#10;ABMAAAAAAAAAAAAAAAAAAAAAAFtDb250ZW50X1R5cGVzXS54bWxQSwECLQAUAAYACAAAACEAOP0h&#10;/9YAAACUAQAACwAAAAAAAAAAAAAAAAAvAQAAX3JlbHMvLnJlbHNQSwECLQAUAAYACAAAACEA+HR+&#10;40UCAACDBAAADgAAAAAAAAAAAAAAAAAuAgAAZHJzL2Uyb0RvYy54bWxQSwECLQAUAAYACAAAACEA&#10;dN8wiuMAAAAKAQAADwAAAAAAAAAAAAAAAACfBAAAZHJzL2Rvd25yZXYueG1sUEsFBgAAAAAEAAQA&#10;8wAAAK8FAAAAAA==&#10;" fillcolor="white [3201]" stroked="f" strokeweight=".5pt">
                <v:textbox>
                  <w:txbxContent>
                    <w:p w14:paraId="3FBD3E4F" w14:textId="79EFC1FF" w:rsidR="00767E61" w:rsidRPr="00CE5D9E" w:rsidRDefault="00392F67">
                      <w:pPr>
                        <w:rPr>
                          <w:sz w:val="24"/>
                          <w:szCs w:val="24"/>
                        </w:rPr>
                      </w:pPr>
                      <w:r w:rsidRPr="00392F67">
                        <w:rPr>
                          <w:sz w:val="24"/>
                          <w:szCs w:val="24"/>
                        </w:rPr>
                        <w:t>This fast-paced, high energy, hands-on course provides not only the foundation needed for a top performing software-defined data center, it also provides the latest in virtualization and cloud technologies</w:t>
                      </w:r>
                      <w:r w:rsidR="003219B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219BC" w:rsidRPr="003219BC">
                        <w:rPr>
                          <w:sz w:val="24"/>
                          <w:szCs w:val="24"/>
                        </w:rPr>
                        <w:t>which gives the engineer or administrator the knowledge and skills needed to design and manage the datacenter for tomorrow's needs.</w:t>
                      </w:r>
                    </w:p>
                  </w:txbxContent>
                </v:textbox>
              </v:shape>
            </w:pict>
          </mc:Fallback>
        </mc:AlternateContent>
      </w:r>
    </w:p>
    <w:p w14:paraId="0135CBCD" w14:textId="40F130D3" w:rsidR="00345262" w:rsidRDefault="00345262" w:rsidP="00EA48B5"/>
    <w:p w14:paraId="098D451E" w14:textId="31D34B34" w:rsidR="00345262" w:rsidRDefault="00345262" w:rsidP="00EA48B5"/>
    <w:p w14:paraId="42CD48A9" w14:textId="24E70957" w:rsidR="00345262" w:rsidRDefault="00345262" w:rsidP="00EA48B5"/>
    <w:p w14:paraId="5AAC6764" w14:textId="4E5E0A06" w:rsidR="00345262" w:rsidRDefault="006413F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9AD7C" wp14:editId="4292478B">
                <wp:simplePos x="0" y="0"/>
                <wp:positionH relativeFrom="margin">
                  <wp:posOffset>-257175</wp:posOffset>
                </wp:positionH>
                <wp:positionV relativeFrom="paragraph">
                  <wp:posOffset>218869</wp:posOffset>
                </wp:positionV>
                <wp:extent cx="6448425" cy="59182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59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4A3D0" w14:textId="5EA9B201" w:rsidR="00252827" w:rsidRPr="00CE5D9E" w:rsidRDefault="006413FF" w:rsidP="002528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413FF">
                              <w:rPr>
                                <w:sz w:val="24"/>
                                <w:szCs w:val="24"/>
                              </w:rPr>
                              <w:t>This course will cover everything from design, installation, configuration, best practices, performance monitoring, and just about everything in between!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AD7C" id="Text Box 13" o:spid="_x0000_s1030" type="#_x0000_t202" style="position:absolute;margin-left:-20.25pt;margin-top:17.25pt;width:507.75pt;height:46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1FRQIAAIIEAAAOAAAAZHJzL2Uyb0RvYy54bWysVN9v2jAQfp+0/8Hy+wjQ0FHUUDEqpklV&#10;W6lMfTaOUyI5Ps82JOyv32cHaNftadqLc74734/vu8v1TddotlfO12QKPhoMOVNGUlmbl4J/X68+&#10;TTnzQZhSaDKq4Afl+c3844fr1s7UmLakS+UYghg/a23BtyHYWZZ5uVWN8AOyysBYkWtEwNW9ZKUT&#10;LaI3OhsPh5dZS660jqTyHtrb3sjnKX5VKRkeqsqrwHTBUVtIp0vnJp7Z/FrMXpyw21oeyxD/UEUj&#10;aoOk51C3Igi2c/UfoZpaOvJUhYGkJqOqqqVKPaCb0fBdN09bYVXqBeB4e4bJ/7+w8n7/6FhdgrsL&#10;zoxowNFadYF9oY5BBXxa62dwe7JwDB308D3pPZSx7a5yTfyiIQY7kD6c0Y3RJJSXeT7NxxPOJGyT&#10;q9F0nODPXl9b58NXRQ2LQsEd2Eugiv2dD6gErieXmMyTrstVrXW6xIlRS+3YXoBrHVKNePGblzas&#10;RSUXk2EKbCg+7yNrgwSx176nKIVu0yVs8lO/GyoPgMFRP0jeylWNWu+ED4/CYXLQObYhPOCoNCEX&#10;HSXOtuR+/k0f/UEorJy1mMSC+x874RRn+psB1VejPI+jmy755DNgY+6tZfPWYnbNkgDACHtnZRKj&#10;f9AnsXLUPGNpFjErTMJI5C54OInL0O8Hlk6qxSI5YVitCHfmycoYOgIemVh3z8LZI10BRN/TaWbF&#10;7B1rvW98aWixC1TVidKIc4/qEX4MemL6uJRxk97ek9frr2P+CwAA//8DAFBLAwQUAAYACAAAACEA&#10;3vcSzeEAAAAKAQAADwAAAGRycy9kb3ducmV2LnhtbEyPTU+DQBCG7yb+h82YeDHtYimiyNIY40fi&#10;zdJqvG3ZEYjsLGG3gP/e8aSnyWSevPO8+Wa2nRhx8K0jBZfLCARS5UxLtYJd+bi4BuGDJqM7R6jg&#10;Gz1sitOTXGfGTfSK4zbUgkPIZ1pBE0KfSemrBq32S9cj8e3TDVYHXodamkFPHG47uYqiK2l1S/yh&#10;0T3eN1h9bY9WwcdF/f7i56f9FCdx//A8lumbKZU6P5vvbkEEnMMfDL/6rA4FOx3ckYwXnYLFOkoY&#10;VRCveTJwkyZc7sDkKk1BFrn8X6H4AQAA//8DAFBLAQItABQABgAIAAAAIQC2gziS/gAAAOEBAAAT&#10;AAAAAAAAAAAAAAAAAAAAAABbQ29udGVudF9UeXBlc10ueG1sUEsBAi0AFAAGAAgAAAAhADj9If/W&#10;AAAAlAEAAAsAAAAAAAAAAAAAAAAALwEAAF9yZWxzLy5yZWxzUEsBAi0AFAAGAAgAAAAhAP4VbUVF&#10;AgAAggQAAA4AAAAAAAAAAAAAAAAALgIAAGRycy9lMm9Eb2MueG1sUEsBAi0AFAAGAAgAAAAhAN73&#10;Es3hAAAACgEAAA8AAAAAAAAAAAAAAAAAnwQAAGRycy9kb3ducmV2LnhtbFBLBQYAAAAABAAEAPMA&#10;AACtBQAAAAA=&#10;" fillcolor="white [3201]" stroked="f" strokeweight=".5pt">
                <v:textbox>
                  <w:txbxContent>
                    <w:p w14:paraId="3BC4A3D0" w14:textId="5EA9B201" w:rsidR="00252827" w:rsidRPr="00CE5D9E" w:rsidRDefault="006413FF" w:rsidP="00252827">
                      <w:pPr>
                        <w:rPr>
                          <w:sz w:val="24"/>
                          <w:szCs w:val="24"/>
                        </w:rPr>
                      </w:pPr>
                      <w:r w:rsidRPr="006413FF">
                        <w:rPr>
                          <w:sz w:val="24"/>
                          <w:szCs w:val="24"/>
                        </w:rPr>
                        <w:t>This course will cover everything from design, installation, configuration, best practices, performance monitoring, and just about everything in between!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BD44E0" w14:textId="26A506C7" w:rsidR="00345262" w:rsidRDefault="00345262" w:rsidP="00EA48B5"/>
    <w:p w14:paraId="298EAFAE" w14:textId="6047792A" w:rsidR="008178FB" w:rsidRDefault="008178FB" w:rsidP="00EA48B5"/>
    <w:p w14:paraId="49D845FA" w14:textId="1AD99DFD" w:rsidR="00345262" w:rsidRDefault="00F7279D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FBBA4" wp14:editId="4E050F47">
                <wp:simplePos x="0" y="0"/>
                <wp:positionH relativeFrom="column">
                  <wp:posOffset>317500</wp:posOffset>
                </wp:positionH>
                <wp:positionV relativeFrom="paragraph">
                  <wp:posOffset>273685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5A9E0372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</w:t>
                            </w:r>
                            <w:r w:rsidR="007D50C4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7</w:t>
                            </w:r>
                            <w:r w:rsidR="006413F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6,000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1" type="#_x0000_t202" style="position:absolute;margin-left:25pt;margin-top:21.55pt;width:33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X0RAIAAIAEAAAOAAAAZHJzL2Uyb0RvYy54bWysVFFv2jAQfp+0/2D5fSTQ0K4RoWJUTJNQ&#10;WwmmPhvHJpEcn2cbEvbrd3YIZd2epr2Y893l89333TF76BpFjsK6GnRBx6OUEqE5lLXeF/T7dvXp&#10;MyXOM10yBVoU9CQcfZh//DBrTS4mUIEqhSUIol3emoJW3ps8SRyvRMPcCIzQGJRgG+bxavdJaVmL&#10;6I1KJml6m7RgS2OBC+fQ+9gH6TziSym4f5bSCU9UQbE2H08bz104k/mM5XvLTFXzcxnsH6poWK3x&#10;0QvUI/OMHGz9B1RTcwsOpB9xaBKQsuYi9oDdjNN33WwqZkTsBclx5kKT+3+w/On4YkldFvSOEs0a&#10;lGgrOk++QEfuAjutcTkmbQym+Q7dqPLgd+gMTXfSNuEX2yEYR55PF24DGEdnNplm0xRDHGM32eQe&#10;bYRP3r421vmvAhoSjIJa1C5Syo5r5/vUISU85kDV5apWKl7CvIilsuTIUGnlY40I/luW0qQt6O3N&#10;NI3AGsLnPbLSWEvote8pWL7bdZGZ6dDvDsoT0mChHyNn+KrGWtfM+RdmcW6wPdwF/4yHVIBvwdmi&#10;pAL782/+kI9yYpSSFuewoO7HgVlBifqmUej7cZaFwY2XbHo3wYu9juyuI/rQLAEJGOPWGR7NkO/V&#10;YEoLzSuuzCK8iiGmOb5dUD+YS99vB64cF4tFTMJRNcyv9cbwAB0ID0psu1dmzVkuj0I/wTCxLH+n&#10;Wp8bvtSwOHiQdZQ08NyzeqYfxzwOxXklwx5d32PW2x/H/BcAAAD//wMAUEsDBBQABgAIAAAAIQD1&#10;+kwY4AAAAAgBAAAPAAAAZHJzL2Rvd25yZXYueG1sTI9LT8MwEITvSPwHaytxQdQJoQRCNhVCPKTe&#10;2vAQNzfeJhHxOordJPx7zAmOoxnNfJOvZ9OJkQbXWkaIlxEI4srqlmuE1/Lp4gaE84q16iwTwjc5&#10;WBenJ7nKtJ14S+PO1yKUsMsUQuN9n0npqoaMckvbEwfvYAejfJBDLfWgplBuOnkZRdfSqJbDQqN6&#10;emio+todDcLnef2xcfPz25Sskv7xZSzTd10ini3m+zsQnmb/F4Zf/IAORWDa2yNrJzqEVRSueISr&#10;JAYR/DTMgdgj3KYxyCKX/w8UPwAAAP//AwBQSwECLQAUAAYACAAAACEAtoM4kv4AAADhAQAAEwAA&#10;AAAAAAAAAAAAAAAAAAAAW0NvbnRlbnRfVHlwZXNdLnhtbFBLAQItABQABgAIAAAAIQA4/SH/1gAA&#10;AJQBAAALAAAAAAAAAAAAAAAAAC8BAABfcmVscy8ucmVsc1BLAQItABQABgAIAAAAIQAHxhX0RAIA&#10;AIAEAAAOAAAAAAAAAAAAAAAAAC4CAABkcnMvZTJvRG9jLnhtbFBLAQItABQABgAIAAAAIQD1+kwY&#10;4AAAAAgBAAAPAAAAAAAAAAAAAAAAAJ4EAABkcnMvZG93bnJldi54bWxQSwUGAAAAAAQABADzAAAA&#10;qwUAAAAA&#10;" fillcolor="white [3201]" stroked="f" strokeweight=".5pt">
                <v:textbox>
                  <w:txbxContent>
                    <w:p w14:paraId="2457795E" w14:textId="5A9E0372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</w:t>
                      </w:r>
                      <w:r w:rsidR="007D50C4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7</w:t>
                      </w:r>
                      <w:r w:rsidR="006413F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6,000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AVG/year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C87E6" wp14:editId="2C36EDD9">
                <wp:simplePos x="0" y="0"/>
                <wp:positionH relativeFrom="column">
                  <wp:posOffset>-317500</wp:posOffset>
                </wp:positionH>
                <wp:positionV relativeFrom="paragraph">
                  <wp:posOffset>108594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58C03667">
                                  <wp:extent cx="509270" cy="509270"/>
                                  <wp:effectExtent l="0" t="0" r="5080" b="5080"/>
                                  <wp:docPr id="26" name="Picture 2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32" type="#_x0000_t202" style="position:absolute;margin-left:-25pt;margin-top:8.55pt;width:55pt;height:4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SjQgIAAIEEAAAOAAAAZHJzL2Uyb0RvYy54bWysVMFu2zAMvQ/YPwi6r07cJGuDOkWWosOA&#10;oi3QDD0rstwYkEVNUmJnX78nOU67bqdhF5kiqUfykfTVdddotlfO12QKPj4bcaaMpLI2LwX/vr79&#10;dMGZD8KUQpNRBT8oz68XHz9ctXauctqSLpVjADF+3tqCb0Ow8yzzcqsa4c/IKgNjRa4RAVf3kpVO&#10;tEBvdJaPRrOsJVdaR1J5D+1Nb+SLhF9VSoaHqvIqMF1w5BbS6dK5iWe2uBLzFyfstpbHNMQ/ZNGI&#10;2iDoCepGBMF2rv4DqqmlI09VOJPUZFRVtVSpBlQzHr2r5mkrrEq1gBxvTzT5/wcr7/ePjtUlepdz&#10;ZkSDHq1VF9gX6hhU4Ke1fg63JwvH0EEP30HvoYxld5Vr4hcFMdjB9OHEbkSTUM4uL6YjWCRMszw/&#10;hwz07PWxdT58VdSwKBTcoXmJU7G/86F3HVxiLE+6Lm9rrdMlDoxaacf2Aq3WIaUI8N+8tGEtgp9P&#10;RwnYUHzeI2uDXGKpfUlRCt2mS9TMhnI3VB7AgqN+jryVtzVyvRM+PAqHwUF5WIbwgKPShFh0lDjb&#10;kvv5N330Rz9h5azFIBbc/9gJpzjT3ww6fTmeTOLkpstk+jnHxb21bN5azK5ZEQgYY+2sTGL0D3oQ&#10;K0fNM3ZmGaPCJIxE7IKHQVyFfj2wc1Itl8kJs2pFuDNPVkboSHjsxLp7Fs4e2xXQ53saRlbM33Wt&#10;940vDS13gao6tTTy3LN6pB9znobiuJNxkd7ek9frn2PxCwAA//8DAFBLAwQUAAYACAAAACEAuC+A&#10;d94AAAAJAQAADwAAAGRycy9kb3ducmV2LnhtbEyPS2uDQBSF94X8h+EGuinJaINJsY4hlD6gu8Q+&#10;6G7i3KrEuSPORO2/782qXX6cw3lk28m2YsDeN44UxMsIBFLpTEOVgrfiaXEHwgdNRreOUMEPetjm&#10;s6tMp8aNtMfhECrBIeRTraAOoUul9GWNVvul65BY+3a91YGxr6Tp9cjhtpW3UbSWVjfEDbXu8KHG&#10;8nQ4WwVfN9Xnq5+e38dVsuoeX4Zi82EKpa7n0+4eRMAp/JnhMp+nQ86bju5MxotWwSKJ+EtgYROD&#10;YMP6wkfmOIlB5pn8/yD/BQAA//8DAFBLAQItABQABgAIAAAAIQC2gziS/gAAAOEBAAATAAAAAAAA&#10;AAAAAAAAAAAAAABbQ29udGVudF9UeXBlc10ueG1sUEsBAi0AFAAGAAgAAAAhADj9If/WAAAAlAEA&#10;AAsAAAAAAAAAAAAAAAAALwEAAF9yZWxzLy5yZWxzUEsBAi0AFAAGAAgAAAAhAHJ2VKNCAgAAgQQA&#10;AA4AAAAAAAAAAAAAAAAALgIAAGRycy9lMm9Eb2MueG1sUEsBAi0AFAAGAAgAAAAhALgvgHfeAAAA&#10;CQEAAA8AAAAAAAAAAAAAAAAAnAQAAGRycy9kb3ducmV2LnhtbFBLBQYAAAAABAAEAPMAAACnBQAA&#10;AAA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58C03667">
                            <wp:extent cx="509270" cy="509270"/>
                            <wp:effectExtent l="0" t="0" r="5080" b="5080"/>
                            <wp:docPr id="26" name="Picture 2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FFEA2" w14:textId="441DD3FE" w:rsidR="00345262" w:rsidRDefault="00345262" w:rsidP="00EA48B5"/>
    <w:p w14:paraId="09790376" w14:textId="26DAB210" w:rsidR="00345262" w:rsidRDefault="00E3225C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DED9D" wp14:editId="426E4BF6">
                <wp:simplePos x="0" y="0"/>
                <wp:positionH relativeFrom="column">
                  <wp:posOffset>-342901</wp:posOffset>
                </wp:positionH>
                <wp:positionV relativeFrom="paragraph">
                  <wp:posOffset>267970</wp:posOffset>
                </wp:positionV>
                <wp:extent cx="6753225" cy="571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715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1DE21" id="Rectangle 18" o:spid="_x0000_s1026" style="position:absolute;margin-left:-27pt;margin-top:21.1pt;width:531.75pt;height: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+KjwIAAG4FAAAOAAAAZHJzL2Uyb0RvYy54bWysVEtv2zAMvg/YfxB0X+2kSbMFdYqgRYcB&#10;RVe0HXpWZCk2IIsapcTJfv0o+dGgK3YY5oNMiuTHh0heXh0aw/YKfQ224JOznDNlJZS13Rb8x/Pt&#10;p8+c+SBsKQxYVfCj8vxq9fHDZeuWagoVmFIhIxDrl60reBWCW2aZl5VqhD8DpywJNWAjArG4zUoU&#10;LaE3Jpvm+UXWApYOQSrv6famE/JVwtdayfBda68CMwWn2EI6MZ2beGarS7HconBVLfswxD9E0Yja&#10;ktMR6kYEwXZY/wHV1BLBgw5nEpoMtK6lSjlQNpP8TTZPlXAq5ULF8W4sk/9/sPJ+/4CsLunt6KWs&#10;aOiNHqlqwm6NYnRHBWqdX5Lek3vAnvNExmwPGpv4pzzYIRX1OBZVHQKTdHmxmJ9Pp3POJMnmi8k8&#10;FT17NXbow1cFDYtEwZG8p1KK/Z0P5JBUB5Xoy4Opy9vamMTgdnNtkO0Fve/5YpZfnMeIyeRELYsJ&#10;dCEnKhyNisbGPipNuVOQ0+QxdZ0a8YSUyoZJJ6pEqTo385y+wUvs02iRfCbAiKwpvBG7Bxg0O5AB&#10;uwu214+mKjXtaJz/LbDOeLRInsGG0bipLeB7AIay6j13+hT+SWkiuYHySJ2B0I2Md/K2pve5Ez48&#10;CKQZoWmiuQ/f6dAG2oJDT3FWAf567z7qU+uSlLOWZq7g/udOoOLMfLPU1F8ms1kc0sTM5ospMXgq&#10;2ZxK7K65Bnr2CW0YJxMZ9YMZSI3QvNB6WEevJBJWku+Cy4ADcx26XUALRqr1OqnRYDoR7uyTkxE8&#10;VjX23/PhRaDrmzRQd9/DMJ9i+aZXO91oaWG9C6Dr1Mivde3rTUOdGqdfQHFrnPJJ63VNrn4DAAD/&#10;/wMAUEsDBBQABgAIAAAAIQBMECd64gAAAAoBAAAPAAAAZHJzL2Rvd25yZXYueG1sTI9BS8NAFITv&#10;gv9heYIXaXcbmqoxL6UViiBUaO3B4zb7TILZtyG7TaO/3u1Jj8MMM9/ky9G2YqDeN44RZlMFgrh0&#10;puEK4fC+mTyA8EGz0a1jQvgmD8vi+irXmXFn3tGwD5WIJewzjVCH0GVS+rImq/3UdcTR+3S91SHK&#10;vpKm1+dYbluZKLWQVjccF2rd0XNN5df+ZBF8c3e/3Rxe1snH+k3uflaLbnjViLc34+oJRKAx/IXh&#10;gh/RoYhMR3di40WLMEnn8UtAmCcJiEtAqccUxBEhnSUgi1z+v1D8AgAA//8DAFBLAQItABQABgAI&#10;AAAAIQC2gziS/gAAAOEBAAATAAAAAAAAAAAAAAAAAAAAAABbQ29udGVudF9UeXBlc10ueG1sUEsB&#10;Ai0AFAAGAAgAAAAhADj9If/WAAAAlAEAAAsAAAAAAAAAAAAAAAAALwEAAF9yZWxzLy5yZWxzUEsB&#10;Ai0AFAAGAAgAAAAhAL8Nz4qPAgAAbgUAAA4AAAAAAAAAAAAAAAAALgIAAGRycy9lMm9Eb2MueG1s&#10;UEsBAi0AFAAGAAgAAAAhAEwQJ3riAAAACgEAAA8AAAAAAAAAAAAAAAAA6QQAAGRycy9kb3ducmV2&#10;LnhtbFBLBQYAAAAABAAEAPMAAAD4BQAAAAA=&#10;" fillcolor="#374063" strokecolor="#1f3763 [1604]" strokeweight="1pt"/>
            </w:pict>
          </mc:Fallback>
        </mc:AlternateContent>
      </w:r>
      <w:r w:rsidR="00E947D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379C0" wp14:editId="3A740DFF">
                <wp:simplePos x="0" y="0"/>
                <wp:positionH relativeFrom="column">
                  <wp:posOffset>-314325</wp:posOffset>
                </wp:positionH>
                <wp:positionV relativeFrom="paragraph">
                  <wp:posOffset>363220</wp:posOffset>
                </wp:positionV>
                <wp:extent cx="2171700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F8BB" w14:textId="749DE9EE" w:rsidR="00E947D8" w:rsidRPr="00EF62EF" w:rsidRDefault="00545E51" w:rsidP="00E947D8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Key </w:t>
                            </w:r>
                            <w:r w:rsidR="005365D8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79C0" id="Text Box 80" o:spid="_x0000_s1033" type="#_x0000_t202" style="position:absolute;margin-left:-24.75pt;margin-top:28.6pt;width:171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bmLwIAAFoEAAAOAAAAZHJzL2Uyb0RvYy54bWysVFFv2jAQfp+0/2D5fSRQWigiVKwV0yTU&#10;VoKpz8ZxIFLi82xDwn79PjtAUbenaS/mfHf57u77zkwf2rpiB2VdSTrj/V7KmdKS8lJvM/5jvfgy&#10;5sx5oXNRkVYZPyrHH2afP00bM1ED2lGVK8sAot2kMRnfeW8mSeLkTtXC9cgojWBBthYeV7tNcisa&#10;oNdVMkjTu6QhmxtLUjkH71MX5LOIXxRK+peicMqzKuPozcfTxnMTzmQ2FZOtFWZXylMb4h+6qEWp&#10;UfQC9SS8YHtb/gFVl9KSo8L3JNUJFUUpVZwB0/TTD9OsdsKoOAvIceZCk/t/sPL58GpZmWd8DHq0&#10;qKHRWrWefaWWwQV+GuMmSFsZJPoWfuh89js4w9htYevwi4EY4oA6XtgNaBLOQX/UH6UIScRu0uEY&#10;NuCT96+Ndf6bopoFI+MW6kVSxWHpfJd6TgnFNC3KqooKVpo1Gb+7uU3jB5cIwCuNGmGGrtdg+XbT&#10;xplH5zk2lB8xnqVuQZyRixI9LIXzr8JiI9A2tty/4CgqQi06WZztyP76mz/kQyhEOWuwYRl3P/fC&#10;Ks6q7xoS3veHQ8D6eBnejga42OvI5jqi9/UjYYn7eE9GRjPk++psFpbqNzyGeaiKkNAStTPuz+aj&#10;7/Yej0mq+TwmYQmN8Eu9MjJAB1YDw+v2TVhzksFDwGc676KYfFCjy+30mO89FWWUKvDcsXqiHwsc&#10;xT49tvBCru8x6/0vYfYbAAD//wMAUEsDBBQABgAIAAAAIQDwJXHl4QAAAAoBAAAPAAAAZHJzL2Rv&#10;d25yZXYueG1sTI/BTsMwDIbvSLxDZCRuW0pEYStNp6nShITgsLELt7Tx2orGKU22FZ4ecxpH259+&#10;f3++mlwvTjiGzpOGu3kCAqn2tqNGw/59M1uACNGQNb0n1PCNAVbF9VVuMuvPtMXTLjaCQyhkRkMb&#10;45BJGeoWnQlzPyDx7eBHZyKPYyPtaM4c7nqpkuRBOtMRf2jNgGWL9efu6DS8lJs3s62UW/z05fPr&#10;YT187T9SrW9vpvUTiIhTvMDwp8/qULBT5Y9kg+g1zO6XKaMa0kcFggG1VLyomExSBbLI5f8KxS8A&#10;AAD//wMAUEsBAi0AFAAGAAgAAAAhALaDOJL+AAAA4QEAABMAAAAAAAAAAAAAAAAAAAAAAFtDb250&#10;ZW50X1R5cGVzXS54bWxQSwECLQAUAAYACAAAACEAOP0h/9YAAACUAQAACwAAAAAAAAAAAAAAAAAv&#10;AQAAX3JlbHMvLnJlbHNQSwECLQAUAAYACAAAACEA76hW5i8CAABaBAAADgAAAAAAAAAAAAAAAAAu&#10;AgAAZHJzL2Uyb0RvYy54bWxQSwECLQAUAAYACAAAACEA8CVx5eEAAAAKAQAADwAAAAAAAAAAAAAA&#10;AACJBAAAZHJzL2Rvd25yZXYueG1sUEsFBgAAAAAEAAQA8wAAAJcFAAAAAA==&#10;" filled="f" stroked="f" strokeweight=".5pt">
                <v:textbox>
                  <w:txbxContent>
                    <w:p w14:paraId="400EF8BB" w14:textId="749DE9EE" w:rsidR="00E947D8" w:rsidRPr="00EF62EF" w:rsidRDefault="00545E51" w:rsidP="00E947D8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Key </w:t>
                      </w:r>
                      <w:r w:rsidR="005365D8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454397" wp14:editId="05709319">
                <wp:simplePos x="0" y="0"/>
                <wp:positionH relativeFrom="column">
                  <wp:posOffset>-330200</wp:posOffset>
                </wp:positionH>
                <wp:positionV relativeFrom="paragraph">
                  <wp:posOffset>357192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1E776BEC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F6615D">
                              <w:t>4</w:t>
                            </w:r>
                            <w:r>
                              <w:t xml:space="preserve"> Days</w:t>
                            </w:r>
                          </w:p>
                          <w:p w14:paraId="5A133722" w14:textId="757F83A4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F6615D">
                              <w:t>32</w:t>
                            </w:r>
                          </w:p>
                          <w:p w14:paraId="75914670" w14:textId="6470A0C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4FD5AAD1" w14:textId="16FDFF4B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19A7F3CB" w:rsidR="00262F54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1FA0047C" w14:textId="3D6E43D8" w:rsidR="00DF78F5" w:rsidRDefault="00002A83" w:rsidP="00C2673A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 w:rsidRPr="00002A83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002A8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DF78F5">
                              <w:rPr>
                                <w:sz w:val="20"/>
                                <w:szCs w:val="20"/>
                              </w:rPr>
                              <w:t xml:space="preserve">Mile 2 </w:t>
                            </w:r>
                            <w:proofErr w:type="gramStart"/>
                            <w:r w:rsidR="00DF78F5">
                              <w:rPr>
                                <w:sz w:val="20"/>
                                <w:szCs w:val="20"/>
                              </w:rPr>
                              <w:t>C)HT</w:t>
                            </w:r>
                            <w:proofErr w:type="gramEnd"/>
                            <w:r w:rsidR="00DF78F5">
                              <w:rPr>
                                <w:sz w:val="20"/>
                                <w:szCs w:val="20"/>
                              </w:rPr>
                              <w:t xml:space="preserve"> and C)OST or equivalent knowledge</w:t>
                            </w:r>
                          </w:p>
                          <w:p w14:paraId="4A2D91A1" w14:textId="1961766E" w:rsidR="00C2673A" w:rsidRDefault="00C2673A" w:rsidP="00C2673A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644C4080" w14:textId="351E97A6" w:rsidR="00C2673A" w:rsidRDefault="00C2673A" w:rsidP="00C2673A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 w:rsidRPr="00002A83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002A8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36B58">
                              <w:rPr>
                                <w:sz w:val="20"/>
                                <w:szCs w:val="20"/>
                              </w:rPr>
                              <w:t>24 months experience with Microsoft or Linux servers</w:t>
                            </w:r>
                          </w:p>
                          <w:p w14:paraId="4B092BA2" w14:textId="77777777" w:rsidR="00C2673A" w:rsidRPr="00C2673A" w:rsidRDefault="00C2673A" w:rsidP="00C2673A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FC3C52" w14:textId="3A68C15C" w:rsidR="00613AB8" w:rsidRPr="0016716D" w:rsidRDefault="00613AB8" w:rsidP="00002A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4" type="#_x0000_t202" style="position:absolute;margin-left:-26pt;margin-top:28.15pt;width:174pt;height:333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3ORgIAAIMEAAAOAAAAZHJzL2Uyb0RvYy54bWysVN9v2jAQfp+0/8Hy+xpIoQNEqBhVp0lV&#10;W6lMfTaOA5Ecn2cbku6v32cHaNftadqLc777fD++u8v8ums0OyjnazIFH14MOFNGUlmbbcG/r28/&#10;TTjzQZhSaDKq4C/K8+vFxw/z1s5UTjvSpXIMToyftbbguxDsLMu83KlG+AuyysBYkWtEwNVts9KJ&#10;Ft4bneWDwVXWkiutI6m8h/amN/JF8l9VSoaHqvIqMF1w5BbS6dK5iWe2mIvZ1gm7q+UxDfEPWTSi&#10;Ngh6dnUjgmB7V//hqqmlI09VuJDUZFRVtVSpBlQzHLyr5mknrEq1gBxvzzT5/+dW3h8eHatL9G7K&#10;mRENerRWXWBfqGNQgZ/W+hlgTxbA0EEP7EnvoYxld5Vr4hcFMdjB9MuZ3ehNQpnng+lkAJOEbZRf&#10;jkfjxH/2+tw6H74qalgUCu7QvsSqONz5gFQAPUFiNE+6Lm9rrdMljoxaaccOAs3ebPOYJF78htKG&#10;tQW/ukTo+MhQfN7jtAE8FtsXFaXQbbpEzuRU8IbKF/DgqJ8kb+VtjVzvhA+PwmF0UB/WITzgqDQh&#10;Fh0lznbkfv5NH/HoKKyctRjFgvsfe+EUZ/qbQa+nw9Eozm66jMafc1zcW8vmrcXsmxWBgCEWz8ok&#10;RnzQJ7Fy1Dxja5YxKkzCSMQueDiJq9AvCLZOquUygTCtVoQ782RldB25i51Yd8/C2WO7Ajp9T6eh&#10;FbN3XeuxPevLfaCqTi2NPPesHunHpKe+HbcyrtLbe0K9/jsWvwAAAP//AwBQSwMEFAAGAAgAAAAh&#10;ALirJqDgAAAACgEAAA8AAABkcnMvZG93bnJldi54bWxMj8FOwzAQRO9I/IO1SNxaB0cNEOJUCIQq&#10;ISFEyoXbNl6SQLyObLcNfD3mBMfZGc2+qdazHcWBfBgca7hYZiCIW2cG7jS8bh8WVyBCRDY4OiYN&#10;XxRgXZ+eVFgad+QXOjSxE6mEQ4ka+hinUsrQ9mQxLN1EnLx35y3GJH0njcdjKrejVFlWSIsDpw89&#10;TnTXU/vZ7K2GN/+Mof0IzWbbKUL1tPl+vM+1Pj+bb29ARJrjXxh+8RM61Ilp5/Zsghg1LFYqbYka&#10;VkUOIgXUdZEOOw2XKs9B1pX8P6H+AQAA//8DAFBLAQItABQABgAIAAAAIQC2gziS/gAAAOEBAAAT&#10;AAAAAAAAAAAAAAAAAAAAAABbQ29udGVudF9UeXBlc10ueG1sUEsBAi0AFAAGAAgAAAAhADj9If/W&#10;AAAAlAEAAAsAAAAAAAAAAAAAAAAALwEAAF9yZWxzLy5yZWxzUEsBAi0AFAAGAAgAAAAhAHK5rc5G&#10;AgAAgwQAAA4AAAAAAAAAAAAAAAAALgIAAGRycy9lMm9Eb2MueG1sUEsBAi0AFAAGAAgAAAAhALir&#10;JqDgAAAACgEAAA8AAAAAAAAAAAAAAAAAoAQAAGRycy9kb3ducmV2LnhtbFBLBQYAAAAABAAEAPMA&#10;AACtBQAAAAA=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1E776BEC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F6615D">
                        <w:t>4</w:t>
                      </w:r>
                      <w:r>
                        <w:t xml:space="preserve"> Days</w:t>
                      </w:r>
                    </w:p>
                    <w:p w14:paraId="5A133722" w14:textId="757F83A4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F6615D">
                        <w:t>32</w:t>
                      </w:r>
                    </w:p>
                    <w:p w14:paraId="75914670" w14:textId="6470A0C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4FD5AAD1" w14:textId="16FDFF4B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19A7F3CB" w:rsidR="00262F54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1FA0047C" w14:textId="3D6E43D8" w:rsidR="00DF78F5" w:rsidRDefault="00002A83" w:rsidP="00C2673A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w:r w:rsidRPr="00002A83">
                        <w:rPr>
                          <w:sz w:val="20"/>
                          <w:szCs w:val="20"/>
                        </w:rPr>
                        <w:t>•</w:t>
                      </w:r>
                      <w:r w:rsidRPr="00002A83">
                        <w:rPr>
                          <w:sz w:val="20"/>
                          <w:szCs w:val="20"/>
                        </w:rPr>
                        <w:tab/>
                      </w:r>
                      <w:r w:rsidR="00DF78F5">
                        <w:rPr>
                          <w:sz w:val="20"/>
                          <w:szCs w:val="20"/>
                        </w:rPr>
                        <w:t xml:space="preserve">Mile 2 </w:t>
                      </w:r>
                      <w:proofErr w:type="gramStart"/>
                      <w:r w:rsidR="00DF78F5">
                        <w:rPr>
                          <w:sz w:val="20"/>
                          <w:szCs w:val="20"/>
                        </w:rPr>
                        <w:t>C)HT</w:t>
                      </w:r>
                      <w:proofErr w:type="gramEnd"/>
                      <w:r w:rsidR="00DF78F5">
                        <w:rPr>
                          <w:sz w:val="20"/>
                          <w:szCs w:val="20"/>
                        </w:rPr>
                        <w:t xml:space="preserve"> and C)OST or equivalent knowledge</w:t>
                      </w:r>
                    </w:p>
                    <w:p w14:paraId="4A2D91A1" w14:textId="1961766E" w:rsidR="00C2673A" w:rsidRDefault="00C2673A" w:rsidP="00C2673A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</w:t>
                      </w:r>
                    </w:p>
                    <w:p w14:paraId="644C4080" w14:textId="351E97A6" w:rsidR="00C2673A" w:rsidRDefault="00C2673A" w:rsidP="00C2673A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  <w:r w:rsidRPr="00002A83">
                        <w:rPr>
                          <w:sz w:val="20"/>
                          <w:szCs w:val="20"/>
                        </w:rPr>
                        <w:t>•</w:t>
                      </w:r>
                      <w:r w:rsidRPr="00002A83">
                        <w:rPr>
                          <w:sz w:val="20"/>
                          <w:szCs w:val="20"/>
                        </w:rPr>
                        <w:tab/>
                      </w:r>
                      <w:r w:rsidR="00436B58">
                        <w:rPr>
                          <w:sz w:val="20"/>
                          <w:szCs w:val="20"/>
                        </w:rPr>
                        <w:t>24 months experience with Microsoft or Linux servers</w:t>
                      </w:r>
                    </w:p>
                    <w:p w14:paraId="4B092BA2" w14:textId="77777777" w:rsidR="00C2673A" w:rsidRPr="00C2673A" w:rsidRDefault="00C2673A" w:rsidP="00C2673A">
                      <w:pPr>
                        <w:ind w:left="720" w:hanging="720"/>
                        <w:rPr>
                          <w:sz w:val="20"/>
                          <w:szCs w:val="20"/>
                        </w:rPr>
                      </w:pPr>
                    </w:p>
                    <w:p w14:paraId="71FC3C52" w14:textId="3A68C15C" w:rsidR="00613AB8" w:rsidRPr="0016716D" w:rsidRDefault="00613AB8" w:rsidP="00002A8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D16D3" w14:textId="6C595CAB" w:rsidR="00345262" w:rsidRDefault="008460D8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B23C7B" wp14:editId="4F554007">
                <wp:simplePos x="0" y="0"/>
                <wp:positionH relativeFrom="column">
                  <wp:posOffset>4229100</wp:posOffset>
                </wp:positionH>
                <wp:positionV relativeFrom="paragraph">
                  <wp:posOffset>77470</wp:posOffset>
                </wp:positionV>
                <wp:extent cx="2165350" cy="4225925"/>
                <wp:effectExtent l="0" t="0" r="635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25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007B3D5B" w14:textId="77777777" w:rsidR="00A44B4E" w:rsidRDefault="00A44B4E" w:rsidP="00A44B4E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B15371D" w14:textId="3946FCE7" w:rsidR="00D53303" w:rsidRPr="001E7753" w:rsidRDefault="00D53303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E7753">
                              <w:rPr>
                                <w:b/>
                                <w:color w:val="222A35" w:themeColor="text2" w:themeShade="80"/>
                              </w:rPr>
                              <w:t>Lab 1</w:t>
                            </w: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3A1F22">
                              <w:rPr>
                                <w:bCs/>
                                <w:color w:val="222A35" w:themeColor="text2" w:themeShade="80"/>
                              </w:rPr>
                              <w:t>Installing the Hypervisor</w:t>
                            </w: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019A39A3" w14:textId="40C6ACD7" w:rsidR="00D53303" w:rsidRPr="001E7753" w:rsidRDefault="00D53303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E7753">
                              <w:rPr>
                                <w:b/>
                                <w:color w:val="222A35" w:themeColor="text2" w:themeShade="80"/>
                              </w:rPr>
                              <w:t>Lab 2</w:t>
                            </w: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proofErr w:type="spellStart"/>
                            <w:r w:rsidR="004F567A">
                              <w:rPr>
                                <w:bCs/>
                                <w:color w:val="222A35" w:themeColor="text2" w:themeShade="80"/>
                              </w:rPr>
                              <w:t>ESXi</w:t>
                            </w:r>
                            <w:proofErr w:type="spellEnd"/>
                            <w:r w:rsidR="004F567A">
                              <w:rPr>
                                <w:bCs/>
                                <w:color w:val="222A35" w:themeColor="text2" w:themeShade="80"/>
                              </w:rPr>
                              <w:t xml:space="preserve"> Management</w:t>
                            </w: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350A1704" w14:textId="6D6FA5C0" w:rsidR="00437299" w:rsidRPr="001E7753" w:rsidRDefault="00D53303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E7753">
                              <w:rPr>
                                <w:b/>
                                <w:color w:val="222A35" w:themeColor="text2" w:themeShade="80"/>
                              </w:rPr>
                              <w:t>Lab 3</w:t>
                            </w: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FA730B">
                              <w:rPr>
                                <w:bCs/>
                                <w:color w:val="222A35" w:themeColor="text2" w:themeShade="80"/>
                              </w:rPr>
                              <w:t xml:space="preserve">Managing </w:t>
                            </w:r>
                            <w:proofErr w:type="spellStart"/>
                            <w:r w:rsidR="00FA730B">
                              <w:rPr>
                                <w:bCs/>
                                <w:color w:val="222A35" w:themeColor="text2" w:themeShade="80"/>
                              </w:rPr>
                              <w:t>ESXi</w:t>
                            </w:r>
                            <w:proofErr w:type="spellEnd"/>
                            <w:r w:rsidR="00FA730B">
                              <w:rPr>
                                <w:bCs/>
                                <w:color w:val="222A35" w:themeColor="text2" w:themeShade="80"/>
                              </w:rPr>
                              <w:t xml:space="preserve"> with vSphere</w:t>
                            </w:r>
                          </w:p>
                          <w:p w14:paraId="2F0046F0" w14:textId="1B42CE58" w:rsidR="001E7753" w:rsidRPr="001E7753" w:rsidRDefault="001254E9" w:rsidP="009176CC">
                            <w:pPr>
                              <w:spacing w:after="0"/>
                              <w:jc w:val="both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</w:t>
                            </w:r>
                            <w:r w:rsidR="009176CC">
                              <w:rPr>
                                <w:b/>
                                <w:color w:val="222A35" w:themeColor="text2" w:themeShade="80"/>
                              </w:rPr>
                              <w:t>ab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1E7753" w:rsidRPr="001E7753">
                              <w:rPr>
                                <w:b/>
                                <w:color w:val="222A35" w:themeColor="text2" w:themeShade="80"/>
                              </w:rPr>
                              <w:t>4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FA730B">
                              <w:rPr>
                                <w:bCs/>
                                <w:color w:val="222A35" w:themeColor="text2" w:themeShade="80"/>
                              </w:rPr>
                              <w:t>SSH Access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38AE2B65" w14:textId="2C1E16EC" w:rsidR="001E7753" w:rsidRPr="001E7753" w:rsidRDefault="001254E9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Lab</w:t>
                            </w:r>
                            <w:r w:rsidR="001E7753" w:rsidRPr="001E7753">
                              <w:rPr>
                                <w:b/>
                                <w:color w:val="222A35" w:themeColor="text2" w:themeShade="80"/>
                              </w:rPr>
                              <w:t xml:space="preserve"> 5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CC3A3A">
                              <w:rPr>
                                <w:bCs/>
                                <w:color w:val="222A35" w:themeColor="text2" w:themeShade="80"/>
                              </w:rPr>
                              <w:t>Syslog Settings</w:t>
                            </w:r>
                          </w:p>
                          <w:p w14:paraId="0CC3A31A" w14:textId="4B05B3DA" w:rsidR="001E7753" w:rsidRDefault="001254E9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Lab</w:t>
                            </w:r>
                            <w:r w:rsidR="001E7753" w:rsidRPr="001E7753">
                              <w:rPr>
                                <w:b/>
                                <w:color w:val="222A35" w:themeColor="text2" w:themeShade="80"/>
                              </w:rPr>
                              <w:t xml:space="preserve"> 6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C3A3A">
                              <w:rPr>
                                <w:bCs/>
                                <w:color w:val="222A35" w:themeColor="text2" w:themeShade="80"/>
                              </w:rPr>
                              <w:t>–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C3A3A">
                              <w:rPr>
                                <w:bCs/>
                                <w:color w:val="222A35" w:themeColor="text2" w:themeShade="80"/>
                              </w:rPr>
                              <w:t>Controlling User Access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br/>
                            </w: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Lab</w:t>
                            </w:r>
                            <w:r w:rsidR="001E7753" w:rsidRPr="001E7753">
                              <w:rPr>
                                <w:b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C3A3A">
                              <w:rPr>
                                <w:b/>
                                <w:color w:val="222A35" w:themeColor="text2" w:themeShade="80"/>
                              </w:rPr>
                              <w:t>7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CC3A3A">
                              <w:rPr>
                                <w:bCs/>
                                <w:color w:val="222A35" w:themeColor="text2" w:themeShade="80"/>
                              </w:rPr>
                              <w:t>Active Directory Integration</w:t>
                            </w:r>
                          </w:p>
                          <w:p w14:paraId="34D1994C" w14:textId="57011D20" w:rsidR="00A91BDB" w:rsidRDefault="00A91BDB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4668B">
                              <w:rPr>
                                <w:b/>
                                <w:color w:val="222A35" w:themeColor="text2" w:themeShade="80"/>
                              </w:rPr>
                              <w:t>Lab 8</w:t>
                            </w:r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– Managing </w:t>
                            </w:r>
                            <w:proofErr w:type="spellStart"/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>ESXi</w:t>
                            </w:r>
                            <w:proofErr w:type="spellEnd"/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Firewall</w:t>
                            </w:r>
                          </w:p>
                          <w:p w14:paraId="6BED498F" w14:textId="5C845774" w:rsidR="00A91BDB" w:rsidRPr="001E7753" w:rsidRDefault="00A91BDB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4668B">
                              <w:rPr>
                                <w:b/>
                                <w:color w:val="222A35" w:themeColor="text2" w:themeShade="80"/>
                              </w:rPr>
                              <w:t>Lab 9</w:t>
                            </w:r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– Attach </w:t>
                            </w:r>
                            <w:proofErr w:type="spellStart"/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>ESXi</w:t>
                            </w:r>
                            <w:proofErr w:type="spellEnd"/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to host via vSphere</w:t>
                            </w:r>
                          </w:p>
                          <w:p w14:paraId="520EF912" w14:textId="5F289672" w:rsidR="001E7753" w:rsidRPr="001E7753" w:rsidRDefault="001254E9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Lab</w:t>
                            </w:r>
                            <w:r w:rsidR="001E7753" w:rsidRPr="001E7753">
                              <w:rPr>
                                <w:b/>
                                <w:color w:val="222A35" w:themeColor="text2" w:themeShade="80"/>
                              </w:rPr>
                              <w:t xml:space="preserve"> 10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– </w:t>
                            </w:r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 xml:space="preserve">Getting around the </w:t>
                            </w:r>
                            <w:proofErr w:type="spellStart"/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>vShpere</w:t>
                            </w:r>
                            <w:proofErr w:type="spellEnd"/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 xml:space="preserve"> Web Client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25F871F7" w14:textId="77777777" w:rsidR="005E181E" w:rsidRDefault="001254E9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Lab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1E7753" w:rsidRPr="001254E9">
                              <w:rPr>
                                <w:b/>
                                <w:color w:val="222A35" w:themeColor="text2" w:themeShade="80"/>
                              </w:rPr>
                              <w:t>11</w:t>
                            </w:r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 xml:space="preserve"> – Setting NTP on </w:t>
                            </w:r>
                            <w:proofErr w:type="spellStart"/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>ESXi</w:t>
                            </w:r>
                            <w:proofErr w:type="spellEnd"/>
                            <w:r w:rsidR="005E181E">
                              <w:rPr>
                                <w:bCs/>
                                <w:color w:val="222A35" w:themeColor="text2" w:themeShade="80"/>
                              </w:rPr>
                              <w:t xml:space="preserve"> Host</w:t>
                            </w:r>
                          </w:p>
                          <w:p w14:paraId="59A4E65A" w14:textId="77777777" w:rsidR="00C7745B" w:rsidRDefault="005E181E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4668B">
                              <w:rPr>
                                <w:b/>
                                <w:color w:val="222A35" w:themeColor="text2" w:themeShade="80"/>
                              </w:rPr>
                              <w:t>Lab 12</w:t>
                            </w:r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– Setup vCenter Appliance</w:t>
                            </w:r>
                          </w:p>
                          <w:p w14:paraId="2D8BC327" w14:textId="77777777" w:rsidR="00C7745B" w:rsidRDefault="00C7745B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4668B">
                              <w:rPr>
                                <w:b/>
                                <w:color w:val="222A35" w:themeColor="text2" w:themeShade="80"/>
                              </w:rPr>
                              <w:t>Lab 13</w:t>
                            </w:r>
                            <w:r>
                              <w:rPr>
                                <w:bCs/>
                                <w:color w:val="222A35" w:themeColor="text2" w:themeShade="80"/>
                              </w:rPr>
                              <w:t xml:space="preserve"> – Create Virtual Switches</w:t>
                            </w:r>
                          </w:p>
                          <w:p w14:paraId="23761756" w14:textId="0DD46B54" w:rsidR="001E7753" w:rsidRPr="001E7753" w:rsidRDefault="00C7745B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4668B">
                              <w:rPr>
                                <w:b/>
                                <w:color w:val="222A35" w:themeColor="text2" w:themeShade="80"/>
                              </w:rPr>
                              <w:t>Lab 14</w:t>
                            </w:r>
                            <w:r w:rsidR="0014668B" w:rsidRPr="0014668B">
                              <w:rPr>
                                <w:b/>
                                <w:color w:val="222A35" w:themeColor="text2" w:themeShade="80"/>
                              </w:rPr>
                              <w:t>– 39</w:t>
                            </w:r>
                            <w:r w:rsidR="0014668B">
                              <w:rPr>
                                <w:bCs/>
                                <w:color w:val="222A35" w:themeColor="text2" w:themeShade="80"/>
                              </w:rPr>
                              <w:t>: See Detailed Outline Below</w:t>
                            </w:r>
                            <w:r w:rsidR="001E7753" w:rsidRPr="001E7753">
                              <w:rPr>
                                <w:bCs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18EFF515" w14:textId="7257DDF9" w:rsidR="001E7753" w:rsidRPr="001E7753" w:rsidRDefault="001E7753" w:rsidP="001E7753">
                            <w:pPr>
                              <w:spacing w:after="0"/>
                              <w:rPr>
                                <w:bCs/>
                                <w:color w:val="222A35" w:themeColor="text2" w:themeShade="80"/>
                              </w:rPr>
                            </w:pPr>
                            <w:r w:rsidRPr="001E7753">
                              <w:rPr>
                                <w:bCs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09CDC94" w14:textId="77777777" w:rsidR="001E7753" w:rsidRPr="00D53303" w:rsidRDefault="001E7753" w:rsidP="00D53303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  <w:p w14:paraId="2FDB9711" w14:textId="5FEDB6E0" w:rsidR="00E03851" w:rsidRDefault="00E03851" w:rsidP="00944E2E">
                            <w:pPr>
                              <w:spacing w:after="0" w:line="240" w:lineRule="auto"/>
                              <w:textAlignment w:val="baseli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3C7B" id="Text Box 21" o:spid="_x0000_s1035" type="#_x0000_t202" style="position:absolute;margin-left:333pt;margin-top:6.1pt;width:170.5pt;height:33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BOQwIAAIMEAAAOAAAAZHJzL2Uyb0RvYy54bWysVMGO2jAQvVfqP1i+l0AKtESEFWVFVWm1&#10;uxJUezaOQyLZHtc2JPTrO3YSlm57qnox45nJ88x7MyzvWiXJWVhXg87pZDSmRGgORa2POf2+3374&#10;TInzTBdMghY5vQhH71bv3y0bk4kUKpCFsARBtMsak9PKe5MlieOVUMyNwAiNwRKsYh6v9pgUljWI&#10;rmSSjsfzpAFbGAtcOIfe+y5IVxG/LAX3T2XphCcyp1ibj6eN5yGcyWrJsqNlpqp5Xwb7hyoUqzU+&#10;eoW6Z56Rk63/gFI1t+Cg9CMOKoGyrLmIPWA3k/GbbnYVMyL2guQ4c6XJ/T9Y/nh+tqQucppOKNFM&#10;oUZ70XryBVqCLuSnMS7DtJ3BRN+iH3Ue/A6doe22tCr8YkME48j05cpuQOPoTCfz2ccZhjjGpmk6&#10;W6SzgJO8fm6s818FKBKMnFqUL7LKzg/Od6lDSnjNgayLbS1lvISRERtpyZmh2Idj2oP/liU1aXI6&#10;D3WEjzSEzztkqbGW0GzXVLB8e2gjOYuh4QMUF+TBQjdJzvBtjbU+MOefmcXRwf5wHfwTHqUEfAt6&#10;i5IK7M+/+UM+KopRShocxZy6HydmBSXym0atF5PpNMxuvExnn1K82NvI4TaiT2oDSADKidVFM+R7&#10;OZilBfWCW7MOr2KIaY5v59QP5sZ3C4Jbx8V6HZNwWg3zD3pneIAO3AUl9u0Ls6aXy6PSjzAMLcve&#10;qNbldqyvTx7KOkoaeO5Y7enHSY9D0W9lWKXbe8x6/e9Y/QIAAP//AwBQSwMEFAAGAAgAAAAhAHjo&#10;CbjfAAAACwEAAA8AAABkcnMvZG93bnJldi54bWxMj0FLw0AQhe+C/2EZwZvdNUIiMZsiihQEEVMv&#10;3qbZaZKa3Q272zb6652e7HHe93jzXrWc7SgOFOLgnYbbhQJBrvVmcJ2Gz/XLzT2ImNAZHL0jDT8U&#10;YVlfXlRYGn90H3RoUic4xMUSNfQpTaWUse3JYlz4iRyzrQ8WE5+hkybgkcPtKDOlcmlxcPyhx4me&#10;emq/m73V8BXeMba72KzWXUaYva1+X5/vtL6+mh8fQCSa078ZTvW5OtTcaeP3zkQxasjznLckBlkG&#10;4mRQqmBlw6goCpB1Jc831H8AAAD//wMAUEsBAi0AFAAGAAgAAAAhALaDOJL+AAAA4QEAABMAAAAA&#10;AAAAAAAAAAAAAAAAAFtDb250ZW50X1R5cGVzXS54bWxQSwECLQAUAAYACAAAACEAOP0h/9YAAACU&#10;AQAACwAAAAAAAAAAAAAAAAAvAQAAX3JlbHMvLnJlbHNQSwECLQAUAAYACAAAACEA1RMgTkMCAACD&#10;BAAADgAAAAAAAAAAAAAAAAAuAgAAZHJzL2Uyb0RvYy54bWxQSwECLQAUAAYACAAAACEAeOgJuN8A&#10;AAALAQAADwAAAAAAAAAAAAAAAACdBAAAZHJzL2Rvd25yZXYueG1sUEsFBgAAAAAEAAQA8wAAAKkF&#10;AAAAAA==&#10;" fillcolor="#e7e6e6 [3214]" stroked="f" strokeweight=".5pt">
                <v:textbox>
                  <w:txbxContent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007B3D5B" w14:textId="77777777" w:rsidR="00A44B4E" w:rsidRDefault="00A44B4E" w:rsidP="00A44B4E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lang w:val="en-GB"/>
                        </w:rPr>
                      </w:pPr>
                    </w:p>
                    <w:p w14:paraId="3B15371D" w14:textId="3946FCE7" w:rsidR="00D53303" w:rsidRPr="001E7753" w:rsidRDefault="00D53303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E7753">
                        <w:rPr>
                          <w:b/>
                          <w:color w:val="222A35" w:themeColor="text2" w:themeShade="80"/>
                        </w:rPr>
                        <w:t>Lab 1</w:t>
                      </w:r>
                      <w:r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3A1F22">
                        <w:rPr>
                          <w:bCs/>
                          <w:color w:val="222A35" w:themeColor="text2" w:themeShade="80"/>
                        </w:rPr>
                        <w:t>Installing the Hypervisor</w:t>
                      </w:r>
                      <w:r w:rsidRPr="001E7753">
                        <w:rPr>
                          <w:bCs/>
                          <w:color w:val="222A35" w:themeColor="text2" w:themeShade="80"/>
                        </w:rPr>
                        <w:tab/>
                      </w:r>
                    </w:p>
                    <w:p w14:paraId="019A39A3" w14:textId="40C6ACD7" w:rsidR="00D53303" w:rsidRPr="001E7753" w:rsidRDefault="00D53303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E7753">
                        <w:rPr>
                          <w:b/>
                          <w:color w:val="222A35" w:themeColor="text2" w:themeShade="80"/>
                        </w:rPr>
                        <w:t>Lab 2</w:t>
                      </w:r>
                      <w:r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proofErr w:type="spellStart"/>
                      <w:r w:rsidR="004F567A">
                        <w:rPr>
                          <w:bCs/>
                          <w:color w:val="222A35" w:themeColor="text2" w:themeShade="80"/>
                        </w:rPr>
                        <w:t>ESXi</w:t>
                      </w:r>
                      <w:proofErr w:type="spellEnd"/>
                      <w:r w:rsidR="004F567A">
                        <w:rPr>
                          <w:bCs/>
                          <w:color w:val="222A35" w:themeColor="text2" w:themeShade="80"/>
                        </w:rPr>
                        <w:t xml:space="preserve"> Management</w:t>
                      </w:r>
                      <w:r w:rsidRPr="001E7753">
                        <w:rPr>
                          <w:bCs/>
                          <w:color w:val="222A35" w:themeColor="text2" w:themeShade="80"/>
                        </w:rPr>
                        <w:tab/>
                      </w:r>
                    </w:p>
                    <w:p w14:paraId="350A1704" w14:textId="6D6FA5C0" w:rsidR="00437299" w:rsidRPr="001E7753" w:rsidRDefault="00D53303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E7753">
                        <w:rPr>
                          <w:b/>
                          <w:color w:val="222A35" w:themeColor="text2" w:themeShade="80"/>
                        </w:rPr>
                        <w:t>Lab 3</w:t>
                      </w:r>
                      <w:r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FA730B">
                        <w:rPr>
                          <w:bCs/>
                          <w:color w:val="222A35" w:themeColor="text2" w:themeShade="80"/>
                        </w:rPr>
                        <w:t xml:space="preserve">Managing </w:t>
                      </w:r>
                      <w:proofErr w:type="spellStart"/>
                      <w:r w:rsidR="00FA730B">
                        <w:rPr>
                          <w:bCs/>
                          <w:color w:val="222A35" w:themeColor="text2" w:themeShade="80"/>
                        </w:rPr>
                        <w:t>ESXi</w:t>
                      </w:r>
                      <w:proofErr w:type="spellEnd"/>
                      <w:r w:rsidR="00FA730B">
                        <w:rPr>
                          <w:bCs/>
                          <w:color w:val="222A35" w:themeColor="text2" w:themeShade="80"/>
                        </w:rPr>
                        <w:t xml:space="preserve"> with vSphere</w:t>
                      </w:r>
                    </w:p>
                    <w:p w14:paraId="2F0046F0" w14:textId="1B42CE58" w:rsidR="001E7753" w:rsidRPr="001E7753" w:rsidRDefault="001254E9" w:rsidP="009176CC">
                      <w:pPr>
                        <w:spacing w:after="0"/>
                        <w:jc w:val="both"/>
                        <w:rPr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L</w:t>
                      </w:r>
                      <w:r w:rsidR="009176CC">
                        <w:rPr>
                          <w:b/>
                          <w:color w:val="222A35" w:themeColor="text2" w:themeShade="80"/>
                        </w:rPr>
                        <w:t>ab</w:t>
                      </w:r>
                      <w:r>
                        <w:rPr>
                          <w:b/>
                          <w:color w:val="222A35" w:themeColor="text2" w:themeShade="80"/>
                        </w:rPr>
                        <w:t xml:space="preserve"> </w:t>
                      </w:r>
                      <w:r w:rsidR="001E7753" w:rsidRPr="001E7753">
                        <w:rPr>
                          <w:b/>
                          <w:color w:val="222A35" w:themeColor="text2" w:themeShade="80"/>
                        </w:rPr>
                        <w:t>4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FA730B">
                        <w:rPr>
                          <w:bCs/>
                          <w:color w:val="222A35" w:themeColor="text2" w:themeShade="80"/>
                        </w:rPr>
                        <w:t>SSH Access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ab/>
                      </w:r>
                    </w:p>
                    <w:p w14:paraId="38AE2B65" w14:textId="2C1E16EC" w:rsidR="001E7753" w:rsidRPr="001E7753" w:rsidRDefault="001254E9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Lab</w:t>
                      </w:r>
                      <w:r w:rsidR="001E7753" w:rsidRPr="001E7753">
                        <w:rPr>
                          <w:b/>
                          <w:color w:val="222A35" w:themeColor="text2" w:themeShade="80"/>
                        </w:rPr>
                        <w:t xml:space="preserve"> 5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CC3A3A">
                        <w:rPr>
                          <w:bCs/>
                          <w:color w:val="222A35" w:themeColor="text2" w:themeShade="80"/>
                        </w:rPr>
                        <w:t>Syslog Settings</w:t>
                      </w:r>
                    </w:p>
                    <w:p w14:paraId="0CC3A31A" w14:textId="4B05B3DA" w:rsidR="001E7753" w:rsidRDefault="001254E9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Lab</w:t>
                      </w:r>
                      <w:r w:rsidR="001E7753" w:rsidRPr="001E7753">
                        <w:rPr>
                          <w:b/>
                          <w:color w:val="222A35" w:themeColor="text2" w:themeShade="80"/>
                        </w:rPr>
                        <w:t xml:space="preserve"> 6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</w:t>
                      </w:r>
                      <w:r w:rsidR="00CC3A3A">
                        <w:rPr>
                          <w:bCs/>
                          <w:color w:val="222A35" w:themeColor="text2" w:themeShade="80"/>
                        </w:rPr>
                        <w:t>–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</w:t>
                      </w:r>
                      <w:r w:rsidR="00CC3A3A">
                        <w:rPr>
                          <w:bCs/>
                          <w:color w:val="222A35" w:themeColor="text2" w:themeShade="80"/>
                        </w:rPr>
                        <w:t>Controlling User Access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br/>
                      </w:r>
                      <w:r>
                        <w:rPr>
                          <w:b/>
                          <w:color w:val="222A35" w:themeColor="text2" w:themeShade="80"/>
                        </w:rPr>
                        <w:t>Lab</w:t>
                      </w:r>
                      <w:r w:rsidR="001E7753" w:rsidRPr="001E7753">
                        <w:rPr>
                          <w:b/>
                          <w:color w:val="222A35" w:themeColor="text2" w:themeShade="80"/>
                        </w:rPr>
                        <w:t xml:space="preserve"> </w:t>
                      </w:r>
                      <w:r w:rsidR="00CC3A3A">
                        <w:rPr>
                          <w:b/>
                          <w:color w:val="222A35" w:themeColor="text2" w:themeShade="80"/>
                        </w:rPr>
                        <w:t>7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CC3A3A">
                        <w:rPr>
                          <w:bCs/>
                          <w:color w:val="222A35" w:themeColor="text2" w:themeShade="80"/>
                        </w:rPr>
                        <w:t>Active Directory Integration</w:t>
                      </w:r>
                    </w:p>
                    <w:p w14:paraId="34D1994C" w14:textId="57011D20" w:rsidR="00A91BDB" w:rsidRDefault="00A91BDB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4668B">
                        <w:rPr>
                          <w:b/>
                          <w:color w:val="222A35" w:themeColor="text2" w:themeShade="80"/>
                        </w:rPr>
                        <w:t>Lab 8</w:t>
                      </w:r>
                      <w:r>
                        <w:rPr>
                          <w:bCs/>
                          <w:color w:val="222A35" w:themeColor="text2" w:themeShade="80"/>
                        </w:rPr>
                        <w:t xml:space="preserve"> – Managing </w:t>
                      </w:r>
                      <w:proofErr w:type="spellStart"/>
                      <w:r>
                        <w:rPr>
                          <w:bCs/>
                          <w:color w:val="222A35" w:themeColor="text2" w:themeShade="80"/>
                        </w:rPr>
                        <w:t>ESXi</w:t>
                      </w:r>
                      <w:proofErr w:type="spellEnd"/>
                      <w:r>
                        <w:rPr>
                          <w:bCs/>
                          <w:color w:val="222A35" w:themeColor="text2" w:themeShade="80"/>
                        </w:rPr>
                        <w:t xml:space="preserve"> Firewall</w:t>
                      </w:r>
                    </w:p>
                    <w:p w14:paraId="6BED498F" w14:textId="5C845774" w:rsidR="00A91BDB" w:rsidRPr="001E7753" w:rsidRDefault="00A91BDB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4668B">
                        <w:rPr>
                          <w:b/>
                          <w:color w:val="222A35" w:themeColor="text2" w:themeShade="80"/>
                        </w:rPr>
                        <w:t>Lab 9</w:t>
                      </w:r>
                      <w:r>
                        <w:rPr>
                          <w:bCs/>
                          <w:color w:val="222A35" w:themeColor="text2" w:themeShade="80"/>
                        </w:rPr>
                        <w:t xml:space="preserve"> – Attach </w:t>
                      </w:r>
                      <w:proofErr w:type="spellStart"/>
                      <w:r>
                        <w:rPr>
                          <w:bCs/>
                          <w:color w:val="222A35" w:themeColor="text2" w:themeShade="80"/>
                        </w:rPr>
                        <w:t>ESXi</w:t>
                      </w:r>
                      <w:proofErr w:type="spellEnd"/>
                      <w:r>
                        <w:rPr>
                          <w:bCs/>
                          <w:color w:val="222A35" w:themeColor="text2" w:themeShade="80"/>
                        </w:rPr>
                        <w:t xml:space="preserve"> to host via vSphere</w:t>
                      </w:r>
                    </w:p>
                    <w:p w14:paraId="520EF912" w14:textId="5F289672" w:rsidR="001E7753" w:rsidRPr="001E7753" w:rsidRDefault="001254E9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Lab</w:t>
                      </w:r>
                      <w:r w:rsidR="001E7753" w:rsidRPr="001E7753">
                        <w:rPr>
                          <w:b/>
                          <w:color w:val="222A35" w:themeColor="text2" w:themeShade="80"/>
                        </w:rPr>
                        <w:t xml:space="preserve"> 10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– </w:t>
                      </w:r>
                      <w:r w:rsidR="005E181E">
                        <w:rPr>
                          <w:bCs/>
                          <w:color w:val="222A35" w:themeColor="text2" w:themeShade="80"/>
                        </w:rPr>
                        <w:t xml:space="preserve">Getting around the </w:t>
                      </w:r>
                      <w:proofErr w:type="spellStart"/>
                      <w:r w:rsidR="005E181E">
                        <w:rPr>
                          <w:bCs/>
                          <w:color w:val="222A35" w:themeColor="text2" w:themeShade="80"/>
                        </w:rPr>
                        <w:t>vShpere</w:t>
                      </w:r>
                      <w:proofErr w:type="spellEnd"/>
                      <w:r w:rsidR="005E181E">
                        <w:rPr>
                          <w:bCs/>
                          <w:color w:val="222A35" w:themeColor="text2" w:themeShade="80"/>
                        </w:rPr>
                        <w:t xml:space="preserve"> Web Client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ab/>
                      </w:r>
                    </w:p>
                    <w:p w14:paraId="25F871F7" w14:textId="77777777" w:rsidR="005E181E" w:rsidRDefault="001254E9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Lab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</w:t>
                      </w:r>
                      <w:r w:rsidR="001E7753" w:rsidRPr="001254E9">
                        <w:rPr>
                          <w:b/>
                          <w:color w:val="222A35" w:themeColor="text2" w:themeShade="80"/>
                        </w:rPr>
                        <w:t>11</w:t>
                      </w:r>
                      <w:r w:rsidR="005E181E">
                        <w:rPr>
                          <w:bCs/>
                          <w:color w:val="222A35" w:themeColor="text2" w:themeShade="80"/>
                        </w:rPr>
                        <w:t xml:space="preserve"> – Setting NTP on </w:t>
                      </w:r>
                      <w:proofErr w:type="spellStart"/>
                      <w:r w:rsidR="005E181E">
                        <w:rPr>
                          <w:bCs/>
                          <w:color w:val="222A35" w:themeColor="text2" w:themeShade="80"/>
                        </w:rPr>
                        <w:t>ESXi</w:t>
                      </w:r>
                      <w:proofErr w:type="spellEnd"/>
                      <w:r w:rsidR="005E181E">
                        <w:rPr>
                          <w:bCs/>
                          <w:color w:val="222A35" w:themeColor="text2" w:themeShade="80"/>
                        </w:rPr>
                        <w:t xml:space="preserve"> Host</w:t>
                      </w:r>
                    </w:p>
                    <w:p w14:paraId="59A4E65A" w14:textId="77777777" w:rsidR="00C7745B" w:rsidRDefault="005E181E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4668B">
                        <w:rPr>
                          <w:b/>
                          <w:color w:val="222A35" w:themeColor="text2" w:themeShade="80"/>
                        </w:rPr>
                        <w:t>Lab 12</w:t>
                      </w:r>
                      <w:r>
                        <w:rPr>
                          <w:bCs/>
                          <w:color w:val="222A35" w:themeColor="text2" w:themeShade="80"/>
                        </w:rPr>
                        <w:t xml:space="preserve"> – Setup vCenter Appliance</w:t>
                      </w:r>
                    </w:p>
                    <w:p w14:paraId="2D8BC327" w14:textId="77777777" w:rsidR="00C7745B" w:rsidRDefault="00C7745B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4668B">
                        <w:rPr>
                          <w:b/>
                          <w:color w:val="222A35" w:themeColor="text2" w:themeShade="80"/>
                        </w:rPr>
                        <w:t>Lab 13</w:t>
                      </w:r>
                      <w:r>
                        <w:rPr>
                          <w:bCs/>
                          <w:color w:val="222A35" w:themeColor="text2" w:themeShade="80"/>
                        </w:rPr>
                        <w:t xml:space="preserve"> – Create Virtual Switches</w:t>
                      </w:r>
                    </w:p>
                    <w:p w14:paraId="23761756" w14:textId="0DD46B54" w:rsidR="001E7753" w:rsidRPr="001E7753" w:rsidRDefault="00C7745B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4668B">
                        <w:rPr>
                          <w:b/>
                          <w:color w:val="222A35" w:themeColor="text2" w:themeShade="80"/>
                        </w:rPr>
                        <w:t>Lab 14</w:t>
                      </w:r>
                      <w:r w:rsidR="0014668B" w:rsidRPr="0014668B">
                        <w:rPr>
                          <w:b/>
                          <w:color w:val="222A35" w:themeColor="text2" w:themeShade="80"/>
                        </w:rPr>
                        <w:t>– 39</w:t>
                      </w:r>
                      <w:r w:rsidR="0014668B">
                        <w:rPr>
                          <w:bCs/>
                          <w:color w:val="222A35" w:themeColor="text2" w:themeShade="80"/>
                        </w:rPr>
                        <w:t>: See Detailed Outline Below</w:t>
                      </w:r>
                      <w:r w:rsidR="001E7753" w:rsidRPr="001E7753">
                        <w:rPr>
                          <w:bCs/>
                          <w:color w:val="222A35" w:themeColor="text2" w:themeShade="80"/>
                        </w:rPr>
                        <w:t xml:space="preserve"> </w:t>
                      </w:r>
                    </w:p>
                    <w:p w14:paraId="18EFF515" w14:textId="7257DDF9" w:rsidR="001E7753" w:rsidRPr="001E7753" w:rsidRDefault="001E7753" w:rsidP="001E7753">
                      <w:pPr>
                        <w:spacing w:after="0"/>
                        <w:rPr>
                          <w:bCs/>
                          <w:color w:val="222A35" w:themeColor="text2" w:themeShade="80"/>
                        </w:rPr>
                      </w:pPr>
                      <w:r w:rsidRPr="001E7753">
                        <w:rPr>
                          <w:bCs/>
                          <w:color w:val="222A35" w:themeColor="text2" w:themeShade="80"/>
                        </w:rPr>
                        <w:tab/>
                      </w:r>
                    </w:p>
                    <w:p w14:paraId="509CDC94" w14:textId="77777777" w:rsidR="001E7753" w:rsidRPr="00D53303" w:rsidRDefault="001E7753" w:rsidP="00D53303">
                      <w:pPr>
                        <w:rPr>
                          <w:b/>
                          <w:color w:val="222A35" w:themeColor="text2" w:themeShade="80"/>
                        </w:rPr>
                      </w:pPr>
                    </w:p>
                    <w:p w14:paraId="2FDB9711" w14:textId="5FEDB6E0" w:rsidR="00E03851" w:rsidRDefault="00E03851" w:rsidP="00944E2E">
                      <w:pPr>
                        <w:spacing w:after="0" w:line="240" w:lineRule="auto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1729B8" wp14:editId="2D35B613">
                <wp:simplePos x="0" y="0"/>
                <wp:positionH relativeFrom="column">
                  <wp:posOffset>4200525</wp:posOffset>
                </wp:positionH>
                <wp:positionV relativeFrom="paragraph">
                  <wp:posOffset>58420</wp:posOffset>
                </wp:positionV>
                <wp:extent cx="217170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7872" w14:textId="7871D816" w:rsidR="00D33BBF" w:rsidRPr="00EF62EF" w:rsidRDefault="00D33BBF" w:rsidP="00D33BB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H</w:t>
                            </w:r>
                            <w:r w:rsidR="00B90D2A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ands-On Labs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B8" id="Text Box 4" o:spid="_x0000_s1036" type="#_x0000_t202" style="position:absolute;margin-left:330.75pt;margin-top:4.6pt;width:171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8NLwIAAFkEAAAOAAAAZHJzL2Uyb0RvYy54bWysVMtu2zAQvBfoPxC815IcJU4Ey4GbwEUB&#10;IwlgFznTFGkJELksSVtyv75Lyi+kPRW90Mvd1exjhp4+9qole2FdA7qk2SilRGgOVaO3Jf2xXny5&#10;p8R5pivWghYlPQhHH2efP007U4gx1NBWwhIE0a7oTElr702RJI7XQjE3AiM0BiVYxTxe7TapLOsQ&#10;XbXJOE3vkg5sZSxw4Rx6n4cgnUV8KQX3r1I64UlbUuzNx9PGcxPOZDZlxdYyUzf82Ab7hy4UazQW&#10;PUM9M8/IzjZ/QKmGW3Ag/YiDSkDKhos4A06TpR+mWdXMiDgLLseZ85rc/4PlL/s3S5qqpDklmimk&#10;aC16T75CT/Kwnc64ApNWBtN8j25k+eR36AxD99Kq8IvjEIzjng/n3QYwjs5xNskmKYY4xm7S/B5t&#10;hE8uXxvr/DcBigSjpBa5iytl+6XzQ+opJRTTsGjaNvLXatKV9O7mNo0fnCMI3mqsEWYYeg2W7zd9&#10;nDiLHQTXBqoDzmdh0IczfNFgE0vm/BuzKAjsG0XuX/GQLWAxOFqU1GB//c0f8pEnjFLSocBK6n7u&#10;mBWUtN81MviQ5XlQZLzkt5MxXux1ZHMd0Tv1BKjhDJ+T4dEM+b49mdKCese3MA9VMcQ0x9ol9Sfz&#10;yQ+yx7fExXwek1CDhvmlXhkeoMNaw4rX/Tuz5siDRwZf4CRFVnygY8gdCJnvPMgmcnXZ6nH/qN/I&#10;9vGthQdyfY9Zl3+E2W8AAAD//wMAUEsDBBQABgAIAAAAIQBStUsb4AAAAAkBAAAPAAAAZHJzL2Rv&#10;d25yZXYueG1sTI/BTsMwEETvSPyDtUjcqN2ghJLGqapIFRKCQ0sv3Daxm0S11yF228DX457gODuj&#10;mbfFarKGnfXoe0cS5jMBTFPjVE+thP3H5mEBzAckhcaRlvCtPazK25sCc+UutNXnXWhZLCGfo4Qu&#10;hCHn3DedtuhnbtAUvYMbLYYox5arES+x3BqeCJFxiz3FhQ4HXXW6Oe5OVsJrtXnHbZ3YxY+pXt4O&#10;6+Fr/5lKeX83rZfAgp7CXxiu+BEdyshUuxMpz4yELJunMSrhOQF29YV4jIdaQvqUAC8L/v+D8hcA&#10;AP//AwBQSwECLQAUAAYACAAAACEAtoM4kv4AAADhAQAAEwAAAAAAAAAAAAAAAAAAAAAAW0NvbnRl&#10;bnRfVHlwZXNdLnhtbFBLAQItABQABgAIAAAAIQA4/SH/1gAAAJQBAAALAAAAAAAAAAAAAAAAAC8B&#10;AABfcmVscy8ucmVsc1BLAQItABQABgAIAAAAIQDvjW8NLwIAAFkEAAAOAAAAAAAAAAAAAAAAAC4C&#10;AABkcnMvZTJvRG9jLnhtbFBLAQItABQABgAIAAAAIQBStUsb4AAAAAkBAAAPAAAAAAAAAAAAAAAA&#10;AIkEAABkcnMvZG93bnJldi54bWxQSwUGAAAAAAQABADzAAAAlgUAAAAA&#10;" filled="f" stroked="f" strokeweight=".5pt">
                <v:textbox>
                  <w:txbxContent>
                    <w:p w14:paraId="73287872" w14:textId="7871D816" w:rsidR="00D33BBF" w:rsidRPr="00EF62EF" w:rsidRDefault="00D33BBF" w:rsidP="00D33BB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H</w:t>
                      </w:r>
                      <w:r w:rsidR="00B90D2A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ands-On Labs</w:t>
                      </w:r>
                    </w:p>
                  </w:txbxContent>
                </v:textbox>
              </v:shape>
            </w:pict>
          </mc:Fallback>
        </mc:AlternateContent>
      </w:r>
      <w:r w:rsidR="005E7AE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AC667" wp14:editId="4BA0A911">
                <wp:simplePos x="0" y="0"/>
                <wp:positionH relativeFrom="column">
                  <wp:posOffset>1933575</wp:posOffset>
                </wp:positionH>
                <wp:positionV relativeFrom="paragraph">
                  <wp:posOffset>67945</wp:posOffset>
                </wp:positionV>
                <wp:extent cx="2218055" cy="4235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DA363C">
                            <w:pPr>
                              <w:ind w:right="31"/>
                            </w:pPr>
                          </w:p>
                          <w:p w14:paraId="179E6E2A" w14:textId="77777777" w:rsid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1</w:t>
                            </w:r>
                            <w:r w:rsidRPr="00436B58">
                              <w:t xml:space="preserve"> - Software Defined Datacenter </w:t>
                            </w:r>
                          </w:p>
                          <w:p w14:paraId="4EFEC365" w14:textId="77777777" w:rsidR="00AD3C2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2</w:t>
                            </w:r>
                            <w:r w:rsidRPr="00436B58">
                              <w:t xml:space="preserve"> - Installing and Managing </w:t>
                            </w:r>
                            <w:proofErr w:type="spellStart"/>
                            <w:r w:rsidRPr="00436B58">
                              <w:t>ESXi</w:t>
                            </w:r>
                            <w:proofErr w:type="spellEnd"/>
                            <w:r w:rsidRPr="00436B58">
                              <w:t xml:space="preserve"> </w:t>
                            </w:r>
                          </w:p>
                          <w:p w14:paraId="35BD2E0D" w14:textId="77777777" w:rsidR="00AD3C2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3</w:t>
                            </w:r>
                            <w:r w:rsidRPr="00436B58">
                              <w:t xml:space="preserve"> - Installing and Managing vCenter </w:t>
                            </w:r>
                          </w:p>
                          <w:p w14:paraId="5D6A55A0" w14:textId="1E9ADA80" w:rsidR="00436B58" w:rsidRP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4</w:t>
                            </w:r>
                            <w:r w:rsidRPr="00436B58">
                              <w:t xml:space="preserve"> - Configuring and Managing a </w:t>
                            </w:r>
                            <w:proofErr w:type="spellStart"/>
                            <w:r w:rsidRPr="00436B58">
                              <w:t>vSwitch</w:t>
                            </w:r>
                            <w:proofErr w:type="spellEnd"/>
                            <w:r w:rsidRPr="00436B58">
                              <w:t xml:space="preserve"> </w:t>
                            </w:r>
                          </w:p>
                          <w:p w14:paraId="5046C01D" w14:textId="77777777" w:rsidR="00AD3C2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5</w:t>
                            </w:r>
                            <w:r w:rsidRPr="00436B58">
                              <w:t xml:space="preserve"> - Configuring and Managing Storage </w:t>
                            </w:r>
                          </w:p>
                          <w:p w14:paraId="5363B916" w14:textId="359C827D" w:rsidR="00436B58" w:rsidRP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6</w:t>
                            </w:r>
                            <w:r w:rsidRPr="00436B58">
                              <w:t xml:space="preserve"> - Configuring and Managing Virtual Machines </w:t>
                            </w:r>
                          </w:p>
                          <w:p w14:paraId="33C0524A" w14:textId="77777777" w:rsidR="00436B58" w:rsidRP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7</w:t>
                            </w:r>
                            <w:r w:rsidRPr="00436B58">
                              <w:t xml:space="preserve"> - Configuring and Managing Distributed Switches </w:t>
                            </w:r>
                          </w:p>
                          <w:p w14:paraId="7421BDCB" w14:textId="77777777" w:rsidR="00436B58" w:rsidRP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8</w:t>
                            </w:r>
                            <w:r w:rsidRPr="00436B58">
                              <w:t xml:space="preserve"> - vSphere Management </w:t>
                            </w:r>
                          </w:p>
                          <w:p w14:paraId="4D7AF793" w14:textId="77777777" w:rsidR="00436B58" w:rsidRPr="00436B58" w:rsidRDefault="00436B58" w:rsidP="00436B58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>Module 9</w:t>
                            </w:r>
                            <w:r w:rsidRPr="00436B58">
                              <w:t xml:space="preserve"> - Backup and Disaster Recovery Implementation and Management </w:t>
                            </w:r>
                          </w:p>
                          <w:p w14:paraId="0E6D2167" w14:textId="2507FDFB" w:rsidR="0083440A" w:rsidRPr="0026223B" w:rsidRDefault="00436B58" w:rsidP="0083440A">
                            <w:pPr>
                              <w:spacing w:after="0"/>
                              <w:ind w:right="29"/>
                            </w:pPr>
                            <w:r w:rsidRPr="0083440A">
                              <w:rPr>
                                <w:b/>
                                <w:bCs/>
                              </w:rPr>
                              <w:t xml:space="preserve">Module 10 </w:t>
                            </w:r>
                            <w:r w:rsidR="0083440A" w:rsidRPr="0083440A">
                              <w:rPr>
                                <w:b/>
                                <w:bCs/>
                              </w:rPr>
                              <w:t>–</w:t>
                            </w:r>
                            <w:r w:rsidRPr="0083440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D3C28" w:rsidRPr="0083440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83440A" w:rsidRPr="0083440A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83440A">
                              <w:t>: See Detailed Outline below</w:t>
                            </w:r>
                          </w:p>
                          <w:p w14:paraId="5E32AA99" w14:textId="5F7203AB" w:rsidR="00E52C9D" w:rsidRPr="0026223B" w:rsidRDefault="00E52C9D" w:rsidP="00436B58">
                            <w:pPr>
                              <w:spacing w:after="0"/>
                              <w:ind w:right="2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C667" id="Text Box 20" o:spid="_x0000_s1037" type="#_x0000_t202" style="position:absolute;margin-left:152.25pt;margin-top:5.35pt;width:174.65pt;height:33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k0RgIAAIQEAAAOAAAAZHJzL2Uyb0RvYy54bWysVN9v2jAQfp+0/8Hy+wik0LWooWKtmCah&#10;thKd+mwcByI5Ps82JOyv32cHaNftadqLc74734/vu8vNbddotlfO12QKPhoMOVNGUlmbTcG/Py8+&#10;XXHmgzCl0GRUwQ/K89vZxw83rZ2qnLakS+UYghg/bW3BtyHYaZZ5uVWN8AOyysBYkWtEwNVtstKJ&#10;FtEbneXD4WXWkiutI6m8h/a+N/JZil9VSobHqvIqMF1w1BbS6dK5jmc2uxHTjRN2W8tjGeIfqmhE&#10;bZD0HOpeBMF2rv4jVFNLR56qMJDUZFRVtVSpB3QzGr7rZrUVVqVeAI63Z5j8/wsrH/ZPjtVlwXPA&#10;Y0QDjp5VF9gX6hhUwKe1fgq3lYVj6KAHzye9hzK23VWuiV80xGBHqMMZ3RhNQpnno6vhZMKZhG2c&#10;X0zGkxQ/e31unQ9fFTUsCgV3oC+hKvZLH1AKXE8uMZsnXZeLWut0iSOj7rRjewGy15s8FokXv3lp&#10;w9qCX14gdXxkKD7v/bSBe2y2bypKoVt3CZzRueM1lQcA4agfJW/lokaxS+HDk3CYHfSOfQiPOCpN&#10;SEZHibMtuZ9/00d/UAorZy1mseD+x044xZn+ZkD29Wg8jsObLuPJ50iVe2tZv7WYXXNHQGCEzbMy&#10;idE/6JNYOWpesDbzmBUmYSRyFzycxLvQbwjWTqr5PDlhXK0IS7OyMoaO4EUqnrsX4eyRrwCqH+g0&#10;tWL6jrbet4d9vgtU1YnTCHSP6hF/jHoi7riWcZfe3pPX689j9gsAAP//AwBQSwMEFAAGAAgAAAAh&#10;AAWFARjfAAAACgEAAA8AAABkcnMvZG93bnJldi54bWxMj0FLxDAQhe+C/yGM4M1NbN2t1KaLKLIg&#10;iNj14m22Gdtqk5Qku1v99Y4nvc3jfbx5r1rPdhQHCnHwTsPlQoEg13ozuE7D6/bh4hpETOgMjt6R&#10;hi+KsK5PTyosjT+6Fzo0qRMc4mKJGvqUplLK2PZkMS78RI69dx8sJpahkybgkcPtKDOlVtLi4PhD&#10;jxPd9dR+Nnur4S08Y2w/YrPZdhlh9rT5frzPtT4/m29vQCSa0x8Mv/W5OtTcaef3zkQxasjV1ZJR&#10;NlQBgoHVMuctOz6KogBZV/L/hPoHAAD//wMAUEsBAi0AFAAGAAgAAAAhALaDOJL+AAAA4QEAABMA&#10;AAAAAAAAAAAAAAAAAAAAAFtDb250ZW50X1R5cGVzXS54bWxQSwECLQAUAAYACAAAACEAOP0h/9YA&#10;AACUAQAACwAAAAAAAAAAAAAAAAAvAQAAX3JlbHMvLnJlbHNQSwECLQAUAAYACAAAACEAGXv5NEYC&#10;AACEBAAADgAAAAAAAAAAAAAAAAAuAgAAZHJzL2Uyb0RvYy54bWxQSwECLQAUAAYACAAAACEABYUB&#10;GN8AAAAKAQAADwAAAAAAAAAAAAAAAACgBAAAZHJzL2Rvd25yZXYueG1sUEsFBgAAAAAEAAQA8wAA&#10;AKwFAAAAAA==&#10;" fillcolor="#e7e6e6 [3214]" stroked="f" strokeweight=".5pt">
                <v:textbox>
                  <w:txbxContent>
                    <w:p w14:paraId="3013EFB6" w14:textId="73ECF490" w:rsidR="00484D25" w:rsidRDefault="00484D25" w:rsidP="00DA363C">
                      <w:pPr>
                        <w:ind w:right="31"/>
                      </w:pPr>
                    </w:p>
                    <w:p w14:paraId="179E6E2A" w14:textId="77777777" w:rsid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1</w:t>
                      </w:r>
                      <w:r w:rsidRPr="00436B58">
                        <w:t xml:space="preserve"> - Software Defined Datacenter </w:t>
                      </w:r>
                    </w:p>
                    <w:p w14:paraId="4EFEC365" w14:textId="77777777" w:rsidR="00AD3C2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2</w:t>
                      </w:r>
                      <w:r w:rsidRPr="00436B58">
                        <w:t xml:space="preserve"> - Installing and Managing </w:t>
                      </w:r>
                      <w:proofErr w:type="spellStart"/>
                      <w:r w:rsidRPr="00436B58">
                        <w:t>ESXi</w:t>
                      </w:r>
                      <w:proofErr w:type="spellEnd"/>
                      <w:r w:rsidRPr="00436B58">
                        <w:t xml:space="preserve"> </w:t>
                      </w:r>
                    </w:p>
                    <w:p w14:paraId="35BD2E0D" w14:textId="77777777" w:rsidR="00AD3C2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3</w:t>
                      </w:r>
                      <w:r w:rsidRPr="00436B58">
                        <w:t xml:space="preserve"> - Installing and Managing vCenter </w:t>
                      </w:r>
                    </w:p>
                    <w:p w14:paraId="5D6A55A0" w14:textId="1E9ADA80" w:rsidR="00436B58" w:rsidRP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4</w:t>
                      </w:r>
                      <w:r w:rsidRPr="00436B58">
                        <w:t xml:space="preserve"> - Configuring and Managing a </w:t>
                      </w:r>
                      <w:proofErr w:type="spellStart"/>
                      <w:r w:rsidRPr="00436B58">
                        <w:t>vSwitch</w:t>
                      </w:r>
                      <w:proofErr w:type="spellEnd"/>
                      <w:r w:rsidRPr="00436B58">
                        <w:t xml:space="preserve"> </w:t>
                      </w:r>
                    </w:p>
                    <w:p w14:paraId="5046C01D" w14:textId="77777777" w:rsidR="00AD3C2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5</w:t>
                      </w:r>
                      <w:r w:rsidRPr="00436B58">
                        <w:t xml:space="preserve"> - Configuring and Managing Storage </w:t>
                      </w:r>
                    </w:p>
                    <w:p w14:paraId="5363B916" w14:textId="359C827D" w:rsidR="00436B58" w:rsidRP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6</w:t>
                      </w:r>
                      <w:r w:rsidRPr="00436B58">
                        <w:t xml:space="preserve"> - Configuring and Managing Virtual Machines </w:t>
                      </w:r>
                    </w:p>
                    <w:p w14:paraId="33C0524A" w14:textId="77777777" w:rsidR="00436B58" w:rsidRP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7</w:t>
                      </w:r>
                      <w:r w:rsidRPr="00436B58">
                        <w:t xml:space="preserve"> - Configuring and Managing Distributed Switches </w:t>
                      </w:r>
                    </w:p>
                    <w:p w14:paraId="7421BDCB" w14:textId="77777777" w:rsidR="00436B58" w:rsidRP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8</w:t>
                      </w:r>
                      <w:r w:rsidRPr="00436B58">
                        <w:t xml:space="preserve"> - vSphere Management </w:t>
                      </w:r>
                    </w:p>
                    <w:p w14:paraId="4D7AF793" w14:textId="77777777" w:rsidR="00436B58" w:rsidRPr="00436B58" w:rsidRDefault="00436B58" w:rsidP="00436B58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>Module 9</w:t>
                      </w:r>
                      <w:r w:rsidRPr="00436B58">
                        <w:t xml:space="preserve"> - Backup and Disaster Recovery Implementation and Management </w:t>
                      </w:r>
                    </w:p>
                    <w:p w14:paraId="0E6D2167" w14:textId="2507FDFB" w:rsidR="0083440A" w:rsidRPr="0026223B" w:rsidRDefault="00436B58" w:rsidP="0083440A">
                      <w:pPr>
                        <w:spacing w:after="0"/>
                        <w:ind w:right="29"/>
                      </w:pPr>
                      <w:r w:rsidRPr="0083440A">
                        <w:rPr>
                          <w:b/>
                          <w:bCs/>
                        </w:rPr>
                        <w:t xml:space="preserve">Module 10 </w:t>
                      </w:r>
                      <w:r w:rsidR="0083440A" w:rsidRPr="0083440A">
                        <w:rPr>
                          <w:b/>
                          <w:bCs/>
                        </w:rPr>
                        <w:t>–</w:t>
                      </w:r>
                      <w:r w:rsidRPr="0083440A">
                        <w:rPr>
                          <w:b/>
                          <w:bCs/>
                        </w:rPr>
                        <w:t xml:space="preserve"> </w:t>
                      </w:r>
                      <w:r w:rsidR="00AD3C28" w:rsidRPr="0083440A">
                        <w:rPr>
                          <w:b/>
                          <w:bCs/>
                        </w:rPr>
                        <w:t>1</w:t>
                      </w:r>
                      <w:r w:rsidR="0083440A" w:rsidRPr="0083440A">
                        <w:rPr>
                          <w:b/>
                          <w:bCs/>
                        </w:rPr>
                        <w:t>2</w:t>
                      </w:r>
                      <w:r w:rsidR="0083440A">
                        <w:t>: See Detailed Outline below</w:t>
                      </w:r>
                    </w:p>
                    <w:p w14:paraId="5E32AA99" w14:textId="5F7203AB" w:rsidR="00E52C9D" w:rsidRPr="0026223B" w:rsidRDefault="00E52C9D" w:rsidP="00436B58">
                      <w:pPr>
                        <w:spacing w:after="0"/>
                        <w:ind w:right="29"/>
                      </w:pP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286240" wp14:editId="6D82D368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8" type="#_x0000_t202" style="position:absolute;margin-left:-25.5pt;margin-top:7.35pt;width:171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k9MAIAAFs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ZAz&#10;LRpwtFKdZ1+pY3ABn9a4MdKWBom+gx88n/wOzrB2V9om/GIhhjiQPpzRDdUknMPsNrtNEZKIXaWj&#10;O9gon7x/bazz3xQ1LBg5t2Avgir2C+f71FNKaKZpXtV1ZLDWrM35zdV1Gj84R1C81ugRduhnDZbv&#10;1l3cOTsvuKbigP0s9QpxRs4rDLEQzr8KC0lgbsjcv+Aoa0IzOlqcbcn++ps/5IMpRDlrIbGcu587&#10;YRVn9XcNDu+z0ShoMl5G17dDXOxlZH0Z0bvmkaDiDA/KyGiGfF+fzNJS84bXMAtdERJaonfO/cl8&#10;9L3w8Zqkms1iElRohF/opZGhdIA1QLzq3oQ1Rx48GHymkxjF+AMdfW5PyGznqawiVwHoHtUj/lBw&#10;ZPv42sITubzHrPf/hOlvAAAA//8DAFBLAwQUAAYACAAAACEAaL8i3uAAAAAJAQAADwAAAGRycy9k&#10;b3ducmV2LnhtbEyPzU7DMBCE70i8g7VI3FqnEf0hxKmqSBUSgkNLL9w2sZtE2OsQu23g6dme4Lgz&#10;o9lv8vXorDibIXSeFMymCQhDtdcdNQoO79vJCkSISBqtJ6Pg2wRYF7c3OWbaX2hnzvvYCC6hkKGC&#10;NsY+kzLUrXEYpr43xN7RDw4jn0Mj9YAXLndWpkmykA474g8t9qZsTf25PzkFL+X2DXdV6lY/tnx+&#10;PW76r8PHXKn7u3HzBCKaMf6F4YrP6FAwU+VPpIOwCibzGW+JbDwsQXAgfbwKlYJFugRZ5PL/guIX&#10;AAD//wMAUEsBAi0AFAAGAAgAAAAhALaDOJL+AAAA4QEAABMAAAAAAAAAAAAAAAAAAAAAAFtDb250&#10;ZW50X1R5cGVzXS54bWxQSwECLQAUAAYACAAAACEAOP0h/9YAAACUAQAACwAAAAAAAAAAAAAAAAAv&#10;AQAAX3JlbHMvLnJlbHNQSwECLQAUAAYACAAAACEAZjs5PTACAABbBAAADgAAAAAAAAAAAAAAAAAu&#10;AgAAZHJzL2Uyb0RvYy54bWxQSwECLQAUAAYACAAAACEAaL8i3uAAAAAJAQAADwAAAAAAAAAAAAAA&#10;AACKBAAAZHJzL2Rvd25yZXYueG1sUEsFBgAAAAAEAAQA8wAAAJcFAAAAAA=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D2D90E" wp14:editId="4EF51BA4">
                <wp:simplePos x="0" y="0"/>
                <wp:positionH relativeFrom="column">
                  <wp:posOffset>1924050</wp:posOffset>
                </wp:positionH>
                <wp:positionV relativeFrom="paragraph">
                  <wp:posOffset>85412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CE6A37">
                            <w:pPr>
                              <w:spacing w:after="0"/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9" type="#_x0000_t202" style="position:absolute;margin-left:151.5pt;margin-top:6.75pt;width:171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CLMAIAAFsEAAAOAAAAZHJzL2Uyb0RvYy54bWysVMtu2zAQvBfoPxC8N5Js52VEDtwEKQoE&#10;SQCnyJmmKEsAxWVJOlL69R1StmOkPRW90Mvd1T5mhr66HjrNXpXzLZmSFyc5Z8pIqlqzKfmP57sv&#10;F5z5IEwlNBlV8jfl+fXi86er3s7VhBrSlXIMRYyf97bkTQh2nmVeNqoT/oSsMgjW5DoRcHWbrHKi&#10;R/VOZ5M8P8t6cpV1JJX38N6OQb5I9etayfBY114FpkuO2UI6XTrX8cwWV2K+ccI2rdyNIf5hik60&#10;Bk0PpW5FEGzr2j9Kda105KkOJ5K6jOq6lSrtgG2K/MM2q0ZYlXYBON4eYPL/r6x8eH1yrK1KPply&#10;ZkQHjp7VENhXGhhcwKe3fo60lUViGOAHz3u/hzOuPdSui79YiCEOpN8O6MZqEs5JcV6c5whJxKb5&#10;7AI2ymfvX1vnwzdFHYtGyR3YS6CK13sfxtR9Smxm6K7VOjGoDetLfjY9zdMHhwiKa4MecYdx1miF&#10;YT2knYvDgmuq3rCfo1Eh3sq7FkPcCx+ehIMkMDdkHh5x1JrQjHYWZw25X3/zx3wwhShnPSRWcv9z&#10;K5ziTH834PCymM2iJtNldno+wcUdR9bHEbPtbggqLvCgrExmzA96b9aOuhe8hmXsipAwEr1LHvbm&#10;TRiFj9ck1XKZkqBCK8K9WVkZS0dYI8TPw4twdsdDAIMPtBejmH+gY8wdCVluA9Vt4ioCPaK6wx8K&#10;TmzvXlt8Isf3lPX+n7D4DQAA//8DAFBLAwQUAAYACAAAACEAA1LXGuAAAAAJAQAADwAAAGRycy9k&#10;b3ducmV2LnhtbEyPT0vDQBDF74LfYRnBm920MaXEbEoJFEH00NqLt0l2mgT3T8xu2+indzzZ28y8&#10;x5vfK9aTNeJMY+i9UzCfJSDINV73rlVweN8+rECEiE6j8Y4UfFOAdXl7U2Cu/cXt6LyPreAQF3JU&#10;0MU45FKGpiOLYeYHcqwd/Wgx8jq2Uo944XBr5CJJltJi7/hDhwNVHTWf+5NV8FJt33BXL+zqx1TP&#10;r8fN8HX4yJS6v5s2TyAiTfHfDH/4jA4lM9X+5HQQRkGapNwlspBmINiwfMz4UPMwz0CWhbxuUP4C&#10;AAD//wMAUEsBAi0AFAAGAAgAAAAhALaDOJL+AAAA4QEAABMAAAAAAAAAAAAAAAAAAAAAAFtDb250&#10;ZW50X1R5cGVzXS54bWxQSwECLQAUAAYACAAAACEAOP0h/9YAAACUAQAACwAAAAAAAAAAAAAAAAAv&#10;AQAAX3JlbHMvLnJlbHNQSwECLQAUAAYACAAAACEA12tQizACAABbBAAADgAAAAAAAAAAAAAAAAAu&#10;AgAAZHJzL2Uyb0RvYy54bWxQSwECLQAUAAYACAAAACEAA1LXGuAAAAAJAQAADwAAAAAAAAAAAAAA&#10;AACKBAAAZHJzL2Rvd25yZXYueG1sUEsFBgAAAAAEAAQA8wAAAJcFAAAAAA==&#10;" filled="f" stroked="f" strokeweight=".5pt">
                <v:textbox>
                  <w:txbxContent>
                    <w:p w14:paraId="6D5FCC18" w14:textId="795A5CC5" w:rsidR="00EF62EF" w:rsidRPr="00EF62EF" w:rsidRDefault="00EF62EF" w:rsidP="00CE6A37">
                      <w:pPr>
                        <w:spacing w:after="0"/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</w:p>
    <w:p w14:paraId="40778334" w14:textId="5ED58E37" w:rsidR="00345262" w:rsidRDefault="00345262" w:rsidP="00EA48B5"/>
    <w:p w14:paraId="177C32E5" w14:textId="0DB422E2" w:rsidR="00345262" w:rsidRDefault="00345262" w:rsidP="00EA48B5"/>
    <w:p w14:paraId="665CBAFD" w14:textId="30CC3AD2" w:rsidR="00345262" w:rsidRDefault="00345262" w:rsidP="00EA48B5"/>
    <w:p w14:paraId="21B4C104" w14:textId="63BEC398" w:rsidR="00345262" w:rsidRDefault="00345262" w:rsidP="00EA48B5"/>
    <w:p w14:paraId="53D79D0D" w14:textId="0544D736" w:rsidR="00345262" w:rsidRDefault="00345262" w:rsidP="00EA48B5"/>
    <w:p w14:paraId="4817A5D2" w14:textId="00570F18" w:rsidR="00345262" w:rsidRDefault="00345262" w:rsidP="00EA48B5"/>
    <w:p w14:paraId="38D8B93D" w14:textId="69603B45" w:rsidR="00345262" w:rsidRDefault="00345262" w:rsidP="00EA48B5"/>
    <w:p w14:paraId="5E5FC579" w14:textId="2F232018" w:rsidR="00345262" w:rsidRDefault="00345262" w:rsidP="00EA48B5"/>
    <w:p w14:paraId="5AE91665" w14:textId="3D7BD422" w:rsidR="00345262" w:rsidRDefault="00345262" w:rsidP="00EA48B5"/>
    <w:p w14:paraId="7F7A9C77" w14:textId="6DB188A2" w:rsidR="00345262" w:rsidRDefault="00345262" w:rsidP="00EA48B5"/>
    <w:p w14:paraId="0ADAC001" w14:textId="380F132A" w:rsidR="00345262" w:rsidRDefault="00345262" w:rsidP="00EA48B5"/>
    <w:p w14:paraId="1C803F6D" w14:textId="2637811C" w:rsidR="00345262" w:rsidRDefault="00345262" w:rsidP="00EA48B5"/>
    <w:p w14:paraId="572BA3C9" w14:textId="3375FED6" w:rsidR="00345262" w:rsidRDefault="00345262" w:rsidP="00EA48B5"/>
    <w:p w14:paraId="20BDD663" w14:textId="75D096F1" w:rsidR="00345262" w:rsidRDefault="00345262" w:rsidP="00EA48B5"/>
    <w:p w14:paraId="154814A2" w14:textId="01529DD7" w:rsidR="00345262" w:rsidRDefault="00345262" w:rsidP="00EA48B5"/>
    <w:p w14:paraId="4E4D5F2F" w14:textId="3AD93E7D" w:rsidR="00345262" w:rsidRDefault="00B71F83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0E40C" wp14:editId="44FFA121">
                <wp:simplePos x="0" y="0"/>
                <wp:positionH relativeFrom="column">
                  <wp:posOffset>1882775</wp:posOffset>
                </wp:positionH>
                <wp:positionV relativeFrom="paragraph">
                  <wp:posOffset>189865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0" type="#_x0000_t202" style="position:absolute;margin-left:148.25pt;margin-top:14.95pt;width:17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6mMAIAAFsEAAAOAAAAZHJzL2Uyb0RvYy54bWysVF1v2jAUfZ+0/2D5fSShUFpEqFgrpkmo&#10;rVSmPhvHgUiJr2cbEvbrd+wArbo9TXsx1/fe3I9zjpnddU3NDsq6inTOs0HKmdKSikpvc/5jvfxy&#10;w5nzQheiJq1yflSO380/f5q1ZqqGtKO6UJahiHbT1uR8572ZJomTO9UINyCjNIIl2UZ4XO02Kaxo&#10;Ub2pk2GaXict2cJYkso5eB/6IJ/H+mWppH8qS6c8q3OO2Xw8bTw34UzmMzHdWmF2lTyNIf5hikZU&#10;Gk0vpR6EF2xvqz9KNZW05Kj0A0lNQmVZSRV3wDZZ+mGbl50wKu4CcJy5wOT+X1n5eHi2rCpyPs44&#10;06IBR2vVefaVOgYX8GmNmyLtxSDRd/CD57PfwRnW7krbhF8sxBAH0scLuqGahHOYTbJJipBE7Cod&#10;3cBG+eTta2Od/6aoYcHIuQV7EVRxWDnfp55TQjNNy6quI4O1Zm3Or6/GafzgEkHxWqNH2KGfNVi+&#10;23Rx52x0XmRDxRH7WeoV4oxcVhhiJZx/FhaSwNyQuX/CUdaEZnSyONuR/fU3f8gHU4hy1kJiOXc/&#10;98IqzurvGhzeZqNR0GS8jMaTIS72fWTzPqL3zT1BxaAJ00Uz5Pv6bJaWmle8hkXoipDQEr1z7s/m&#10;ve+Fj9ck1WIRk6BCI/xKvxgZSgdYA8Tr7lVYc+LBg8FHOotRTD/Q0ef2hCz2nsoqchWA7lE94Q8F&#10;R7ZPry08kff3mPX2nzD/DQAA//8DAFBLAwQUAAYACAAAACEAcbJlieAAAAAJAQAADwAAAGRycy9k&#10;b3ducmV2LnhtbEyPTU/CQBCG7yb+h82YeJMtNZS2dktIE2Ji9ABy8bbtDm3DftTuAtVf73DC23w8&#10;eeeZYjUZzc44+t5ZAfNZBAxt41RvWwH7z81TCswHaZXUzqKAH/SwKu/vCpkrd7FbPO9CyyjE+lwK&#10;6EIYcs5906GRfuYGtLQ7uNHIQO3YcjXKC4UbzeMoSriRvaULnRyw6rA57k5GwFu1+ZDbOjbpr65e&#10;3w/r4Xv/tRDi8WFavwALOIUbDFd9UoeSnGp3ssozLSDOkgWh1yIDRkDynNKgFrBcZsDLgv//oPwD&#10;AAD//wMAUEsBAi0AFAAGAAgAAAAhALaDOJL+AAAA4QEAABMAAAAAAAAAAAAAAAAAAAAAAFtDb250&#10;ZW50X1R5cGVzXS54bWxQSwECLQAUAAYACAAAACEAOP0h/9YAAACUAQAACwAAAAAAAAAAAAAAAAAv&#10;AQAAX3JlbHMvLnJlbHNQSwECLQAUAAYACAAAACEAH8MupjACAABbBAAADgAAAAAAAAAAAAAAAAAu&#10;AgAAZHJzL2Uyb0RvYy54bWxQSwECLQAUAAYACAAAACEAcbJlieAAAAAJAQAADwAAAAAAAAAAAAAA&#10;AACKBAAAZHJzL2Rvd25yZXYueG1sUEsFBgAAAAAEAAQA8wAAAJcFAAAAAA=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="00A05646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D1DB94" wp14:editId="2CC4978A">
                <wp:simplePos x="0" y="0"/>
                <wp:positionH relativeFrom="column">
                  <wp:posOffset>-365125</wp:posOffset>
                </wp:positionH>
                <wp:positionV relativeFrom="paragraph">
                  <wp:posOffset>231140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1" type="#_x0000_t202" style="position:absolute;margin-left:-28.75pt;margin-top:18.2pt;width:17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cQLwIAAFsEAAAOAAAAZHJzL2Uyb0RvYy54bWysVFFv2jAQfp+0/2D5fYRQKB0iVKwV0yTU&#10;VoKpz8ZxIFLi82xDwn79PjtAWbenaS/mfHd8d/d950zv27piB2VdSTrjaa/PmdKS8lJvM/59vfh0&#10;x5nzQueiIq0yflSO388+fpg2ZqIGtKMqV5YBRLtJYzK+895MksTJnaqF65FRGsGCbC08rnab5FY0&#10;QK+rZNDv3yYN2dxYkso5eB+7IJ9F/KJQ0j8XhVOeVRlHbz6eNp6bcCazqZhsrTC7Up7aEP/QRS1K&#10;jaIXqEfhBdvb8g+oupSWHBW+J6lOqChKqeIMmCbtv5tmtRNGxVlAjjMXmtz/g5VPhxfLyjzjI9Cj&#10;RQ2N1qr17Au1DC7w0xg3QdrKING38EPns9/BGcZuC1uHXwzEEAfU8cJuQJNwDtJxOu4jJBG76Q/v&#10;YAM+efu3sc5/VVSzYGTcQr1Iqjgsne9SzymhmKZFWVVRwUqzJuO3N+j4twjAK40aYYau12D5dtPG&#10;mdPReZAN5UfMZ6nbEGfkokQTS+H8i7BYCfSNNffPOIqKUIxOFmc7sj//5g/5UApRzhqsWMbdj72w&#10;irPqm4aGn9PhELA+Xoaj8QAXex3ZXEf0vn4gbHGKB2VkNEO+r85mYal+xWuYh6oICS1RO+P+bD74&#10;bvHxmqSaz2MSttAIv9QrIwN0IC9QvG5fhTUnHTwUfKLzMorJOzm63I72+d5TUUatAtEdqyf+scFR&#10;7dNrC0/k+h6z3r4Js18AAAD//wMAUEsDBBQABgAIAAAAIQApgj/C4QAAAAkBAAAPAAAAZHJzL2Rv&#10;d25yZXYueG1sTI/BToNAEIbvJr7DZky8tYsIlSBD05A0JkYPrb14W9gtENlZZLct+vSOJz3OzJd/&#10;vr9Yz3YQZzP53hHC3TICYahxuqcW4fC2XWQgfFCk1eDIIHwZD+vy+qpQuXYX2pnzPrSCQ8jnCqEL&#10;Ycyl9E1nrPJLNxri29FNVgUep1bqSV043A4yjqKVtKon/tCp0VSdaT72J4vwXG1f1a6ObfY9VE8v&#10;x834eXhPEW9v5s0jiGDm8AfDrz6rQ8lOtTuR9mJAWKQPKaMI96sEBANxlvCiRsiSBGRZyP8Nyh8A&#10;AAD//wMAUEsBAi0AFAAGAAgAAAAhALaDOJL+AAAA4QEAABMAAAAAAAAAAAAAAAAAAAAAAFtDb250&#10;ZW50X1R5cGVzXS54bWxQSwECLQAUAAYACAAAACEAOP0h/9YAAACUAQAACwAAAAAAAAAAAAAAAAAv&#10;AQAAX3JlbHMvLnJlbHNQSwECLQAUAAYACAAAACEArpNHEC8CAABbBAAADgAAAAAAAAAAAAAAAAAu&#10;AgAAZHJzL2Uyb0RvYy54bWxQSwECLQAUAAYACAAAACEAKYI/wuEAAAAJAQAADwAAAAAAAAAAAAAA&#10;AACJBAAAZHJzL2Rvd25yZXYueG1sUEsFBgAAAAAEAAQA8wAAAJc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711015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87234" wp14:editId="15CE3E99">
                <wp:simplePos x="0" y="0"/>
                <wp:positionH relativeFrom="column">
                  <wp:posOffset>1888490</wp:posOffset>
                </wp:positionH>
                <wp:positionV relativeFrom="paragraph">
                  <wp:posOffset>182880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5CEACCF" w14:textId="35F642A0" w:rsidR="006141CC" w:rsidRDefault="006141CC" w:rsidP="006141CC">
                            <w:r>
                              <w:t xml:space="preserve">The Certified </w:t>
                            </w:r>
                            <w:r w:rsidR="008452CA">
                              <w:t xml:space="preserve">Virtualization </w:t>
                            </w:r>
                            <w:r w:rsidR="00112F84">
                              <w:t>Engineer</w:t>
                            </w:r>
                            <w:r>
                              <w:t xml:space="preserve"> exam is taken online through Mile2’s Learning Management System and is accessible on you Mile2.com account.  The exam will take approximately 2 hours and consist of 100 multiple choice questions.  </w:t>
                            </w:r>
                          </w:p>
                          <w:p w14:paraId="04C84DDB" w14:textId="48E5A6E3" w:rsidR="006141CC" w:rsidRDefault="006141CC" w:rsidP="006141CC">
                            <w:r>
                              <w:t>A minimum grade of 70% is required for certification.</w:t>
                            </w:r>
                          </w:p>
                          <w:p w14:paraId="2D402569" w14:textId="10E809E9" w:rsidR="00DD7AD3" w:rsidRDefault="00DD7AD3" w:rsidP="006141CC"/>
                          <w:p w14:paraId="30D0DE2D" w14:textId="57E83678" w:rsidR="00DD7AD3" w:rsidRDefault="00DD7AD3" w:rsidP="006141CC"/>
                          <w:p w14:paraId="027E766F" w14:textId="489235D3" w:rsidR="00DD7AD3" w:rsidRDefault="00DD7AD3" w:rsidP="006141CC"/>
                          <w:p w14:paraId="093DD3E3" w14:textId="77777777" w:rsidR="00DD7AD3" w:rsidRDefault="00DD7AD3" w:rsidP="00DD7AD3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23F65461" w14:textId="77777777" w:rsidR="00DD7AD3" w:rsidRDefault="00DD7AD3" w:rsidP="00DD7AD3">
                            <w:pPr>
                              <w:spacing w:after="0"/>
                            </w:pPr>
                          </w:p>
                          <w:p w14:paraId="3C0FC775" w14:textId="77777777" w:rsidR="00DD7AD3" w:rsidRDefault="00DD7AD3" w:rsidP="00DD7AD3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4463B283" w14:textId="77777777" w:rsidR="00DD7AD3" w:rsidRDefault="00DD7AD3" w:rsidP="00DD7AD3">
                            <w:pPr>
                              <w:spacing w:after="0"/>
                            </w:pPr>
                          </w:p>
                          <w:p w14:paraId="3FC431B8" w14:textId="77777777" w:rsidR="00DD7AD3" w:rsidRDefault="00DD7AD3" w:rsidP="00DD7A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64B4296C" w14:textId="77777777" w:rsidR="00DD7AD3" w:rsidRDefault="00DD7AD3" w:rsidP="00DD7A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2C27ADA8" w14:textId="77777777" w:rsidR="00DD7AD3" w:rsidRDefault="00DD7AD3" w:rsidP="006141CC"/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2" type="#_x0000_t202" style="position:absolute;margin-left:148.7pt;margin-top:14.4pt;width:170.5pt;height:430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KjRgIAAIQEAAAOAAAAZHJzL2Uyb0RvYy54bWysVMFuGjEQvVfqP1i+NwsESIpYIkqUqhJK&#10;IkGVs/F6YSWvx7UNu/Tr++yFhKY9Vb147Znn8cx7Mzu9a2vNDsr5ikzO+1c9zpSRVFRmm/Pv64dP&#10;t5z5IEwhNBmV86Py/G728cO0sRM1oB3pQjmGIMZPGpvzXQh2kmVe7lQt/BVZZeAsydUi4Oi2WeFE&#10;g+i1zga93jhryBXWkVTew3rfOfksxS9LJcNTWXoVmM45cgtpdWndxDWbTcVk64TdVfKUhviHLGpR&#10;GTz6GupeBMH2rvojVF1JR57KcCWpzqgsK6lSDaim33tXzWonrEq1gBxvX2ny/y+sfDw8O1YVOR9C&#10;KSNqaLRWbWBfqGUwgZ/G+glgKwtgaGGHzme7hzGW3Zaujl8UxOAH08dXdmM0CeOgPx5dj+CS8I2G&#10;N4PhdeI/e7tunQ9fFdUsbnLuIF9iVRyWPiAVQM+Q+JonXRUPldbpEFtGLbRjBwGxN9tBTBI3fkNp&#10;w5qcj2Me8ZKheL3DaQN4LLYrKu5Cu2kTOf3xueINFUcQ4ahrJW/lQ4Vkl8KHZ+HQOygQ8xCesJSa&#10;8BiddpztyP38mz3iISm8nDXoxZz7H3vhFGf6m4HYn/vDYWzedBiObgY4uEvP5tJj9vWCwEAfk2dl&#10;2kZ80Odt6ah+wdjM46twCSPxds7DebsI3YRg7KSazxMI7WpFWJqVlTF0JC9KsW5fhLMnvQKkfqRz&#10;14rJO9k6bEf7fB+orJKmkeiO1RP/aPUk3Gks4yxdnhPq7ecx+wUAAP//AwBQSwMEFAAGAAgAAAAh&#10;ALo9dLngAAAACgEAAA8AAABkcnMvZG93bnJldi54bWxMj0FLw0AQhe+C/2EZwZvdmEpMYzZFFCkI&#10;IqZevE2zYxLNzobsto3+eseT3mbmPd58r1zPblAHmkLv2cDlIgFF3Hjbc2vgdftwkYMKEdni4JkM&#10;fFGAdXV6UmJh/ZFf6FDHVkkIhwINdDGOhdah6chhWPiRWLR3PzmMsk6tthMeJdwNOk2STDvsWT50&#10;ONJdR81nvXcG3qZnDM1HqDfbNiVMnzbfj/dLY87P5tsbUJHm+GeGX3xBh0qYdn7PNqjBQLq6vhKr&#10;DLlUEEO2zOWwM5Cvkgx0Ver/FaofAAAA//8DAFBLAQItABQABgAIAAAAIQC2gziS/gAAAOEBAAAT&#10;AAAAAAAAAAAAAAAAAAAAAABbQ29udGVudF9UeXBlc10ueG1sUEsBAi0AFAAGAAgAAAAhADj9If/W&#10;AAAAlAEAAAsAAAAAAAAAAAAAAAAALwEAAF9yZWxzLy5yZWxzUEsBAi0AFAAGAAgAAAAhAPzMsqNG&#10;AgAAhAQAAA4AAAAAAAAAAAAAAAAALgIAAGRycy9lMm9Eb2MueG1sUEsBAi0AFAAGAAgAAAAhALo9&#10;dLngAAAACgEAAA8AAAAAAAAAAAAAAAAAoAQAAGRycy9kb3ducmV2LnhtbFBLBQYAAAAABAAEAPMA&#10;AACtBQAAAAA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5CEACCF" w14:textId="35F642A0" w:rsidR="006141CC" w:rsidRDefault="006141CC" w:rsidP="006141CC">
                      <w:r>
                        <w:t xml:space="preserve">The Certified </w:t>
                      </w:r>
                      <w:r w:rsidR="008452CA">
                        <w:t xml:space="preserve">Virtualization </w:t>
                      </w:r>
                      <w:r w:rsidR="00112F84">
                        <w:t>Engineer</w:t>
                      </w:r>
                      <w:r>
                        <w:t xml:space="preserve"> exam is taken online through Mile2’s Learning Management System and is accessible on you Mile2.com account.  The exam will take approximately 2 hours and consist of 100 multiple choice questions.  </w:t>
                      </w:r>
                    </w:p>
                    <w:p w14:paraId="04C84DDB" w14:textId="48E5A6E3" w:rsidR="006141CC" w:rsidRDefault="006141CC" w:rsidP="006141CC">
                      <w:r>
                        <w:t>A minimum grade of 70% is required for certification.</w:t>
                      </w:r>
                    </w:p>
                    <w:p w14:paraId="2D402569" w14:textId="10E809E9" w:rsidR="00DD7AD3" w:rsidRDefault="00DD7AD3" w:rsidP="006141CC"/>
                    <w:p w14:paraId="30D0DE2D" w14:textId="57E83678" w:rsidR="00DD7AD3" w:rsidRDefault="00DD7AD3" w:rsidP="006141CC"/>
                    <w:p w14:paraId="027E766F" w14:textId="489235D3" w:rsidR="00DD7AD3" w:rsidRDefault="00DD7AD3" w:rsidP="006141CC"/>
                    <w:p w14:paraId="093DD3E3" w14:textId="77777777" w:rsidR="00DD7AD3" w:rsidRDefault="00DD7AD3" w:rsidP="00DD7AD3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23F65461" w14:textId="77777777" w:rsidR="00DD7AD3" w:rsidRDefault="00DD7AD3" w:rsidP="00DD7AD3">
                      <w:pPr>
                        <w:spacing w:after="0"/>
                      </w:pPr>
                    </w:p>
                    <w:p w14:paraId="3C0FC775" w14:textId="77777777" w:rsidR="00DD7AD3" w:rsidRDefault="00DD7AD3" w:rsidP="00DD7AD3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4463B283" w14:textId="77777777" w:rsidR="00DD7AD3" w:rsidRDefault="00DD7AD3" w:rsidP="00DD7AD3">
                      <w:pPr>
                        <w:spacing w:after="0"/>
                      </w:pPr>
                    </w:p>
                    <w:p w14:paraId="3FC431B8" w14:textId="77777777" w:rsidR="00DD7AD3" w:rsidRDefault="00DD7AD3" w:rsidP="00DD7A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64B4296C" w14:textId="77777777" w:rsidR="00DD7AD3" w:rsidRDefault="00DD7AD3" w:rsidP="00DD7A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2C27ADA8" w14:textId="77777777" w:rsidR="00DD7AD3" w:rsidRDefault="00DD7AD3" w:rsidP="006141CC"/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91923" wp14:editId="045CE6E6">
                <wp:simplePos x="0" y="0"/>
                <wp:positionH relativeFrom="column">
                  <wp:posOffset>-382137</wp:posOffset>
                </wp:positionH>
                <wp:positionV relativeFrom="paragraph">
                  <wp:posOffset>169744</wp:posOffset>
                </wp:positionV>
                <wp:extent cx="2209800" cy="5486078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60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1A063D20" w14:textId="77777777" w:rsidR="00A05646" w:rsidRDefault="00A05646" w:rsidP="001E6D13">
                            <w:pPr>
                              <w:spacing w:after="0"/>
                            </w:pPr>
                          </w:p>
                          <w:p w14:paraId="60FF3B66" w14:textId="77777777" w:rsidR="00A04D94" w:rsidRPr="00A04D94" w:rsidRDefault="00A04D94" w:rsidP="00A04D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44466F"/>
                              </w:rPr>
                            </w:pP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Upon completion, students will have learned the</w:t>
                            </w:r>
                          </w:p>
                          <w:p w14:paraId="3A969C16" w14:textId="77777777" w:rsidR="00A04D94" w:rsidRPr="00A04D94" w:rsidRDefault="00A04D94" w:rsidP="00A04D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44466F"/>
                              </w:rPr>
                            </w:pP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pros, cons, best practices, and skills of</w:t>
                            </w:r>
                          </w:p>
                          <w:p w14:paraId="3EEEBE46" w14:textId="77777777" w:rsidR="00A04D94" w:rsidRPr="00A04D94" w:rsidRDefault="00A04D94" w:rsidP="00A04D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44466F"/>
                              </w:rPr>
                            </w:pP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virtualization. They will be able to design, secure,</w:t>
                            </w:r>
                          </w:p>
                          <w:p w14:paraId="68066BCD" w14:textId="77777777" w:rsidR="00A04D94" w:rsidRPr="00A04D94" w:rsidRDefault="00A04D94" w:rsidP="00A04D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44466F"/>
                              </w:rPr>
                            </w:pP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deploy, and manage virt</w:t>
                            </w:r>
                            <w:r w:rsidRPr="00A04D94">
                              <w:rPr>
                                <w:rFonts w:cstheme="minorHAnsi"/>
                                <w:color w:val="555378"/>
                              </w:rPr>
                              <w:t>u</w:t>
                            </w: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a</w:t>
                            </w:r>
                            <w:r w:rsidRPr="00A04D94">
                              <w:rPr>
                                <w:rFonts w:cstheme="minorHAnsi"/>
                                <w:color w:val="555378"/>
                              </w:rPr>
                              <w:t xml:space="preserve">l </w:t>
                            </w: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machines and be</w:t>
                            </w:r>
                          </w:p>
                          <w:p w14:paraId="1C028075" w14:textId="596298A6" w:rsidR="00112F84" w:rsidRPr="00A04D94" w:rsidRDefault="00A04D94" w:rsidP="00A04D94">
                            <w:pPr>
                              <w:rPr>
                                <w:rFonts w:cstheme="minorHAnsi"/>
                              </w:rPr>
                            </w:pPr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 xml:space="preserve">prepared to take the </w:t>
                            </w:r>
                            <w:proofErr w:type="gramStart"/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>C)VE</w:t>
                            </w:r>
                            <w:proofErr w:type="gramEnd"/>
                            <w:r w:rsidRPr="00A04D94">
                              <w:rPr>
                                <w:rFonts w:cstheme="minorHAnsi"/>
                                <w:color w:val="44466F"/>
                              </w:rPr>
                              <w:t xml:space="preserve"> Exam.</w:t>
                            </w:r>
                          </w:p>
                          <w:p w14:paraId="4888DC4E" w14:textId="2BC6C7DB" w:rsidR="00112F84" w:rsidRDefault="00112F84" w:rsidP="00112F84"/>
                          <w:p w14:paraId="03EDEB03" w14:textId="77777777" w:rsidR="00CD76B7" w:rsidRDefault="00CD76B7" w:rsidP="00112F84"/>
                          <w:p w14:paraId="73191CF2" w14:textId="7F1040BC" w:rsidR="00CD76B7" w:rsidRPr="008D6D01" w:rsidRDefault="00CD76B7" w:rsidP="008D6D0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6D01">
                              <w:rPr>
                                <w:sz w:val="20"/>
                                <w:szCs w:val="20"/>
                              </w:rPr>
                              <w:t>Vitualization</w:t>
                            </w:r>
                            <w:proofErr w:type="spellEnd"/>
                            <w:r w:rsidRPr="008D6D01">
                              <w:rPr>
                                <w:sz w:val="20"/>
                                <w:szCs w:val="20"/>
                              </w:rPr>
                              <w:t xml:space="preserve"> and Cloud Administrators and Engineers</w:t>
                            </w:r>
                          </w:p>
                          <w:p w14:paraId="422D1282" w14:textId="10965FC6" w:rsidR="00CD76B7" w:rsidRPr="008D6D01" w:rsidRDefault="008D6D01" w:rsidP="008D6D0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D6D01">
                              <w:rPr>
                                <w:sz w:val="20"/>
                                <w:szCs w:val="20"/>
                              </w:rPr>
                              <w:t>Systems Administrators</w:t>
                            </w:r>
                          </w:p>
                          <w:p w14:paraId="73E4EB3E" w14:textId="3BB2683F" w:rsidR="008D6D01" w:rsidRPr="008D6D01" w:rsidRDefault="008D6D01" w:rsidP="008D6D0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D6D01">
                              <w:rPr>
                                <w:sz w:val="20"/>
                                <w:szCs w:val="20"/>
                              </w:rPr>
                              <w:t>Cloud Security Engineers</w:t>
                            </w:r>
                          </w:p>
                          <w:p w14:paraId="4655FCC6" w14:textId="0376D972" w:rsidR="008D6D01" w:rsidRPr="008D6D01" w:rsidRDefault="008D6D01" w:rsidP="008D6D0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D6D01">
                              <w:rPr>
                                <w:sz w:val="20"/>
                                <w:szCs w:val="20"/>
                              </w:rPr>
                              <w:t>Systems Engineers</w:t>
                            </w:r>
                          </w:p>
                          <w:p w14:paraId="61C0BE02" w14:textId="54BCC514" w:rsidR="00D33BBF" w:rsidRPr="0016716D" w:rsidRDefault="00D33BBF" w:rsidP="00746AA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3" type="#_x0000_t202" style="position:absolute;margin-left:-30.1pt;margin-top:13.35pt;width:174pt;height:4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VCRgIAAIQEAAAOAAAAZHJzL2Uyb0RvYy54bWysVMGO2jAQvVfqP1i+l4QUWDYirCgrqkpo&#10;dyWo9mwcByLZHtc2JPTrO3YCS7c9Vb0445nxs+e9mcweWiXJSVhXgy7ocJBSIjSHstb7gn7frj5N&#10;KXGe6ZJJ0KKgZ+How/zjh1ljcpHBAWQpLEEQ7fLGFPTgvcmTxPGDUMwNwAiNwQqsYh63dp+UljWI&#10;rmSSpekkacCWxgIXzqH3sQvSecSvKsH9c1U54YksKL7Nx9XGdRfWZD5j+d4yc6h5/wz2D69QrNZ4&#10;6RXqkXlGjrb+A0rV3IKDyg84qASqquYi1oDVDNN31WwOzIhYC5LjzJUm9/9g+dPpxZK6LOjojhLN&#10;FGq0Fa0nX6Al6EJ+GuNyTNsYTPQt+lHni9+hM5TdVlaFLxZEMI5Mn6/sBjSOzixL76cphjjGxqPp&#10;JL2bBpzk7bixzn8VoEgwCmpRvsgqO62d71IvKeE2B7IuV7WUcRNaRiylJSeGYu/2WQ/+W5bUpCno&#10;5PM4jcAawvEOWWp8Syi2KypYvt21kZzhlYkdlGckwkLXSs7wVY2PXTPnX5jF3sECcR78My6VBLwM&#10;eouSA9iff/OHfJQUo5Q02IsFdT+OzApK5DeNYt8PR6PQvHEzGt9luLG3kd1tRB/VEpCBIU6e4dEM&#10;+V5ezMqCesWxWYRbMcQ0x7sL6i/m0ncTgmPHxWIRk7BdDfNrvTE8QAfGgxTb9pVZ0+vlUeonuHQt&#10;y9/J1uWGkxoWRw9VHTUNRHes9vxjq8eu6McyzNLtPma9/TzmvwAAAP//AwBQSwMEFAAGAAgAAAAh&#10;ACg0Y2XgAAAACgEAAA8AAABkcnMvZG93bnJldi54bWxMj0FLxDAQhe+C/yGM4G03MUK31qaLKLIg&#10;iGzXi7fZZmyrzaQ02d3qrzee9DjMx3vfK9ezG8SRptB7NnC1VCCIG297bg287h4XOYgQkS0OnsnA&#10;FwVYV+dnJRbWn3hLxzq2IoVwKNBAF+NYSBmajhyGpR+J0+/dTw5jOqdW2glPKdwNUiuVSYc9p4YO&#10;R7rvqPmsD87A2/SCofkI9WbXakL9vPl+erg25vJivrsFEWmOfzD86id1qJLT3h/YBjEYWGRKJ9SA&#10;zlYgEqDzVdqyN5DfqAxkVcr/E6ofAAAA//8DAFBLAQItABQABgAIAAAAIQC2gziS/gAAAOEBAAAT&#10;AAAAAAAAAAAAAAAAAAAAAABbQ29udGVudF9UeXBlc10ueG1sUEsBAi0AFAAGAAgAAAAhADj9If/W&#10;AAAAlAEAAAsAAAAAAAAAAAAAAAAALwEAAF9yZWxzLy5yZWxzUEsBAi0AFAAGAAgAAAAhACInpUJG&#10;AgAAhAQAAA4AAAAAAAAAAAAAAAAALgIAAGRycy9lMm9Eb2MueG1sUEsBAi0AFAAGAAgAAAAhACg0&#10;Y2XgAAAACgEAAA8AAAAAAAAAAAAAAAAAoAQAAGRycy9kb3ducmV2LnhtbFBLBQYAAAAABAAEAPMA&#10;AACtBQAAAAA=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1A063D20" w14:textId="77777777" w:rsidR="00A05646" w:rsidRDefault="00A05646" w:rsidP="001E6D13">
                      <w:pPr>
                        <w:spacing w:after="0"/>
                      </w:pPr>
                    </w:p>
                    <w:p w14:paraId="60FF3B66" w14:textId="77777777" w:rsidR="00A04D94" w:rsidRPr="00A04D94" w:rsidRDefault="00A04D94" w:rsidP="00A04D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44466F"/>
                        </w:rPr>
                      </w:pPr>
                      <w:r w:rsidRPr="00A04D94">
                        <w:rPr>
                          <w:rFonts w:cstheme="minorHAnsi"/>
                          <w:color w:val="44466F"/>
                        </w:rPr>
                        <w:t>Upon completion, students will have learned the</w:t>
                      </w:r>
                    </w:p>
                    <w:p w14:paraId="3A969C16" w14:textId="77777777" w:rsidR="00A04D94" w:rsidRPr="00A04D94" w:rsidRDefault="00A04D94" w:rsidP="00A04D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44466F"/>
                        </w:rPr>
                      </w:pPr>
                      <w:r w:rsidRPr="00A04D94">
                        <w:rPr>
                          <w:rFonts w:cstheme="minorHAnsi"/>
                          <w:color w:val="44466F"/>
                        </w:rPr>
                        <w:t>pros, cons, best practices, and skills of</w:t>
                      </w:r>
                    </w:p>
                    <w:p w14:paraId="3EEEBE46" w14:textId="77777777" w:rsidR="00A04D94" w:rsidRPr="00A04D94" w:rsidRDefault="00A04D94" w:rsidP="00A04D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44466F"/>
                        </w:rPr>
                      </w:pPr>
                      <w:r w:rsidRPr="00A04D94">
                        <w:rPr>
                          <w:rFonts w:cstheme="minorHAnsi"/>
                          <w:color w:val="44466F"/>
                        </w:rPr>
                        <w:t>virtualization. They will be able to design, secure,</w:t>
                      </w:r>
                    </w:p>
                    <w:p w14:paraId="68066BCD" w14:textId="77777777" w:rsidR="00A04D94" w:rsidRPr="00A04D94" w:rsidRDefault="00A04D94" w:rsidP="00A04D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44466F"/>
                        </w:rPr>
                      </w:pPr>
                      <w:r w:rsidRPr="00A04D94">
                        <w:rPr>
                          <w:rFonts w:cstheme="minorHAnsi"/>
                          <w:color w:val="44466F"/>
                        </w:rPr>
                        <w:t>deploy, and manage virt</w:t>
                      </w:r>
                      <w:r w:rsidRPr="00A04D94">
                        <w:rPr>
                          <w:rFonts w:cstheme="minorHAnsi"/>
                          <w:color w:val="555378"/>
                        </w:rPr>
                        <w:t>u</w:t>
                      </w:r>
                      <w:r w:rsidRPr="00A04D94">
                        <w:rPr>
                          <w:rFonts w:cstheme="minorHAnsi"/>
                          <w:color w:val="44466F"/>
                        </w:rPr>
                        <w:t>a</w:t>
                      </w:r>
                      <w:r w:rsidRPr="00A04D94">
                        <w:rPr>
                          <w:rFonts w:cstheme="minorHAnsi"/>
                          <w:color w:val="555378"/>
                        </w:rPr>
                        <w:t xml:space="preserve">l </w:t>
                      </w:r>
                      <w:r w:rsidRPr="00A04D94">
                        <w:rPr>
                          <w:rFonts w:cstheme="minorHAnsi"/>
                          <w:color w:val="44466F"/>
                        </w:rPr>
                        <w:t>machines and be</w:t>
                      </w:r>
                    </w:p>
                    <w:p w14:paraId="1C028075" w14:textId="596298A6" w:rsidR="00112F84" w:rsidRPr="00A04D94" w:rsidRDefault="00A04D94" w:rsidP="00A04D94">
                      <w:pPr>
                        <w:rPr>
                          <w:rFonts w:cstheme="minorHAnsi"/>
                        </w:rPr>
                      </w:pPr>
                      <w:r w:rsidRPr="00A04D94">
                        <w:rPr>
                          <w:rFonts w:cstheme="minorHAnsi"/>
                          <w:color w:val="44466F"/>
                        </w:rPr>
                        <w:t xml:space="preserve">prepared to take the </w:t>
                      </w:r>
                      <w:proofErr w:type="gramStart"/>
                      <w:r w:rsidRPr="00A04D94">
                        <w:rPr>
                          <w:rFonts w:cstheme="minorHAnsi"/>
                          <w:color w:val="44466F"/>
                        </w:rPr>
                        <w:t>C)VE</w:t>
                      </w:r>
                      <w:proofErr w:type="gramEnd"/>
                      <w:r w:rsidRPr="00A04D94">
                        <w:rPr>
                          <w:rFonts w:cstheme="minorHAnsi"/>
                          <w:color w:val="44466F"/>
                        </w:rPr>
                        <w:t xml:space="preserve"> Exam.</w:t>
                      </w:r>
                    </w:p>
                    <w:p w14:paraId="4888DC4E" w14:textId="2BC6C7DB" w:rsidR="00112F84" w:rsidRDefault="00112F84" w:rsidP="00112F84"/>
                    <w:p w14:paraId="03EDEB03" w14:textId="77777777" w:rsidR="00CD76B7" w:rsidRDefault="00CD76B7" w:rsidP="00112F84"/>
                    <w:p w14:paraId="73191CF2" w14:textId="7F1040BC" w:rsidR="00CD76B7" w:rsidRPr="008D6D01" w:rsidRDefault="00CD76B7" w:rsidP="008D6D0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D6D01">
                        <w:rPr>
                          <w:sz w:val="20"/>
                          <w:szCs w:val="20"/>
                        </w:rPr>
                        <w:t>Vitualization</w:t>
                      </w:r>
                      <w:proofErr w:type="spellEnd"/>
                      <w:r w:rsidRPr="008D6D01">
                        <w:rPr>
                          <w:sz w:val="20"/>
                          <w:szCs w:val="20"/>
                        </w:rPr>
                        <w:t xml:space="preserve"> and Cloud Administrators and Engineers</w:t>
                      </w:r>
                    </w:p>
                    <w:p w14:paraId="422D1282" w14:textId="10965FC6" w:rsidR="00CD76B7" w:rsidRPr="008D6D01" w:rsidRDefault="008D6D01" w:rsidP="008D6D0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D6D01">
                        <w:rPr>
                          <w:sz w:val="20"/>
                          <w:szCs w:val="20"/>
                        </w:rPr>
                        <w:t>Systems Administrators</w:t>
                      </w:r>
                    </w:p>
                    <w:p w14:paraId="73E4EB3E" w14:textId="3BB2683F" w:rsidR="008D6D01" w:rsidRPr="008D6D01" w:rsidRDefault="008D6D01" w:rsidP="008D6D0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D6D01">
                        <w:rPr>
                          <w:sz w:val="20"/>
                          <w:szCs w:val="20"/>
                        </w:rPr>
                        <w:t>Cloud Security Engineers</w:t>
                      </w:r>
                    </w:p>
                    <w:p w14:paraId="4655FCC6" w14:textId="0376D972" w:rsidR="008D6D01" w:rsidRPr="008D6D01" w:rsidRDefault="008D6D01" w:rsidP="008D6D0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D6D01">
                        <w:rPr>
                          <w:sz w:val="20"/>
                          <w:szCs w:val="20"/>
                        </w:rPr>
                        <w:t>Systems Engineers</w:t>
                      </w:r>
                    </w:p>
                    <w:p w14:paraId="61C0BE02" w14:textId="54BCC514" w:rsidR="00D33BBF" w:rsidRPr="0016716D" w:rsidRDefault="00D33BBF" w:rsidP="00746AA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3BAD4B" wp14:editId="07C29386">
                <wp:simplePos x="0" y="0"/>
                <wp:positionH relativeFrom="column">
                  <wp:posOffset>4107976</wp:posOffset>
                </wp:positionH>
                <wp:positionV relativeFrom="paragraph">
                  <wp:posOffset>183392</wp:posOffset>
                </wp:positionV>
                <wp:extent cx="2165350" cy="5472752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75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9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4" type="#_x0000_t202" style="position:absolute;margin-left:323.45pt;margin-top:14.45pt;width:170.5pt;height:43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RLRQIAAIQEAAAOAAAAZHJzL2Uyb0RvYy54bWysVE2P2jAQvVfqf7B8LyEpH7sRYUVZUVVC&#10;uytBtWfjOBDJ9ri2IaG/vmOHsHTbU9WLGc9Mnmfem2H20CpJTsK6GnRB08GQEqE5lLXeF/T7dvXp&#10;jhLnmS6ZBC0KehaOPsw/fpg1JhcZHECWwhIE0S5vTEEP3ps8SRw/CMXcAIzQGKzAKubxavdJaVmD&#10;6Eom2XA4SRqwpbHAhXPofeyCdB7xq0pw/1xVTngiC4q1+XjaeO7CmcxnLN9bZg41v5TB/qEKxWqN&#10;j16hHpln5GjrP6BUzS04qPyAg0qgqmouYg/YTTp8183mwIyIvSA5zlxpcv8Plj+dXiypy4KO7inR&#10;TKFGW9F68gVagi7kpzEux7SNwUTfoh917v0OnaHttrIq/GJDBOPI9PnKbkDj6MzSyfjzGEMcY+PR&#10;NJuOs4CTvH1urPNfBSgSjIJalC+yyk5r57vUPiW85kDW5aqWMl7CyIiltOTEUOzdvgf/LUtq0hR0&#10;EuoIH2kIn3fIUmMtodmuqWD5dtdGctK7vuMdlGckwkI3Ss7wVY3FrpnzL8zi7GCDuA/+GY9KAj4G&#10;F4uSA9iff/OHfJQUo5Q0OIsFdT+OzApK5DeNYt+no1EY3ngZjacZXuxtZHcb0Ue1BGQgxc0zPJoh&#10;38verCyoV1ybRXgVQ0xzfLugvjeXvtsQXDsuFouYhONqmF/rjeEBOpAXpNi2r8yai14epX6CfmpZ&#10;/k62LrejfXH0UNVR00B0x+qFfxz1OBWXtQy7dHuPWW9/HvNfAAAA//8DAFBLAwQUAAYACAAAACEA&#10;6nui5+AAAAAKAQAADwAAAGRycy9kb3ducmV2LnhtbEyPwU7DMAyG70i8Q2QkbiyloJJ2TScEQpOQ&#10;0ETHZTevNW2hSaok2wpPjznBybb86ffncjWbURzJh8FZDdeLBATZxrWD7TS8bZ+uFIgQ0bY4Oksa&#10;vijAqjo/K7Fo3cm+0rGOneAQGwrU0Mc4FVKGpieDYeEmsrx7d95g5NF3svV44nAzyjRJMmlwsHyh&#10;x4keemo+64PRsPMbDM1HqNfbLiVMX9bfz483Wl9ezPdLEJHm+AfDrz6rQ8VOe3ewbRCjhuw2yxnV&#10;kCquDOTqjpu9BpUnCmRVyv8vVD8AAAD//wMAUEsBAi0AFAAGAAgAAAAhALaDOJL+AAAA4QEAABMA&#10;AAAAAAAAAAAAAAAAAAAAAFtDb250ZW50X1R5cGVzXS54bWxQSwECLQAUAAYACAAAACEAOP0h/9YA&#10;AACUAQAACwAAAAAAAAAAAAAAAAAvAQAAX3JlbHMvLnJlbHNQSwECLQAUAAYACAAAACEA13B0S0UC&#10;AACEBAAADgAAAAAAAAAAAAAAAAAuAgAAZHJzL2Uyb0RvYy54bWxQSwECLQAUAAYACAAAACEA6nui&#10;5+AAAAAKAQAADwAAAAAAAAAAAAAAAACfBAAAZHJzL2Rvd25yZXYueG1sUEsFBgAAAAAEAAQA8wAA&#10;AKwFAAAAAA=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0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8178FB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B392E" wp14:editId="7F65C31D">
                <wp:simplePos x="0" y="0"/>
                <wp:positionH relativeFrom="column">
                  <wp:posOffset>-393700</wp:posOffset>
                </wp:positionH>
                <wp:positionV relativeFrom="paragraph">
                  <wp:posOffset>75887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BB07D" id="Rectangle 46" o:spid="_x0000_s1026" style="position:absolute;margin-left:-31pt;margin-top:6pt;width:525pt;height: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C89eCs4AAAAAkBAAAPAAAAZHJzL2Rvd25yZXYueG1sTI9BS8NAEIXvgv9hGcGLtBuD&#10;xJhmU1qhCIJCaw8ep8k0CWZnQ3abRn+905OeZob3ePO9fDnZTo00+Naxgft5BIq4dFXLtYH9x2aW&#10;gvIBucLOMRn4Jg/L4voqx6xyZ97SuAu1khD2GRpoQugzrX3ZkEU/dz2xaEc3WAxyDrWuBjxLuO10&#10;HEWJttiyfGiwp+eGyq/dyRrw7d3j22b/so4/1+96+7NK+vEVjbm9mVYLUIGm8GeGC76gQyFMB3fi&#10;yqvOwCyJpUsQ4TLF8JSmshwMxA8R6CLX/xsUvwAAAP//AwBQSwECLQAUAAYACAAAACEAtoM4kv4A&#10;AADhAQAAEwAAAAAAAAAAAAAAAAAAAAAAW0NvbnRlbnRfVHlwZXNdLnhtbFBLAQItABQABgAIAAAA&#10;IQA4/SH/1gAAAJQBAAALAAAAAAAAAAAAAAAAAC8BAABfcmVscy8ucmVsc1BLAQItABQABgAIAAAA&#10;IQBGbBBjhgIAAG4FAAAOAAAAAAAAAAAAAAAAAC4CAABkcnMvZTJvRG9jLnhtbFBLAQItABQABgAI&#10;AAAAIQC89eCs4AAAAAkBAAAPAAAAAAAAAAAAAAAAAOAEAABkcnMvZG93bnJldi54bWxQSwUGAAAA&#10;AAQABADzAAAA7QUAAAAA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4A3435DA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5" type="#_x0000_t202" style="position:absolute;margin-left:323pt;margin-top:18.4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4pMgIAAFsEAAAOAAAAZHJzL2Uyb0RvYy54bWysVF1v2jAUfZ+0/2D5fSSh0A9EqFgrpklV&#10;WwmmPhvHIZESX882Tbpfv2MHKOr2NO3FXN97cz/OOWZ+27cNe1XW1aRzno1SzpSWVNR6l/Mfm9WX&#10;a86cF7oQDWmV8zfl+O3i86d5Z2ZqTBU1hbIMRbSbdSbnlfdmliROVqoVbkRGaQRLsq3wuNpdUljR&#10;oXrbJOM0vUw6soWxJJVz8N4PQb6I9ctSSf9Ulk551uQcs/l42nhuw5ks5mK2s8JUtTyMIf5hilbU&#10;Gk1Ppe6FF2xv6z9KtbW05Kj0I0ltQmVZSxV3wDZZ+mGbdSWMirsAHGdOMLn/V1Y+vj5bVhc5n445&#10;06IFRxvVe/aVegYX8OmMmyFtbZDoe/jB89Hv4Axr96Vtwy8WYogD6bcTuqGahHOcXWVXKUISsYt0&#10;cg0b5ZP3r411/puilgUj5xbsRVDF64PzQ+oxJTTTtKqbJjLYaNbl/PJimsYPThEUbzR6hB2GWYPl&#10;+20fd85ujotsqXjDfpYGhTgjVzWGeBDOPwsLSWBuyNw/4SgbQjM6WJxVZH/9zR/ywRSinHWQWM7d&#10;z72wirPmuwaHN9lkEjQZL5Pp1RgXex7Znkf0vr0jqDjDgzIymiHfN0eztNS+4DUsQ1eEhJbonXN/&#10;NO/8IHy8JqmWy5gEFRrhH/TayFA6wBog3vQvwpoDDx4MPtJRjGL2gY4hdyBkufdU1pGrAPSA6gF/&#10;KDiyfXht4Ymc32PW+3/C4jcAAAD//wMAUEsDBBQABgAIAAAAIQCe8aVp4QAAAAkBAAAPAAAAZHJz&#10;L2Rvd25yZXYueG1sTI/BTsMwEETvSPyDtUjcqNNSIifEqapIFRKCQ0sv3JzYTaLa6xC7beDrWU7l&#10;ODuj2TfFanKWnc0Yeo8S5rMEmMHG6x5bCfuPzYMAFqJCraxHI+HbBFiVtzeFyrW/4Nacd7FlVIIh&#10;VxK6GIec89B0xqkw84NB8g5+dCqSHFuuR3Whcmf5IklS7lSP9KFTg6k60xx3Jyfhtdq8q229cOLH&#10;Vi9vh/Xwtf98kvL+blo/A4tmitcw/OETOpTEVPsT6sCshHSZ0pYo4THNgFEgE4IOtQSxzICXBf+/&#10;oPwFAAD//wMAUEsBAi0AFAAGAAgAAAAhALaDOJL+AAAA4QEAABMAAAAAAAAAAAAAAAAAAAAAAFtD&#10;b250ZW50X1R5cGVzXS54bWxQSwECLQAUAAYACAAAACEAOP0h/9YAAACUAQAACwAAAAAAAAAAAAAA&#10;AAAvAQAAX3JlbHMvLnJlbHNQSwECLQAUAAYACAAAACEA8R8eKTICAABbBAAADgAAAAAAAAAAAAAA&#10;AAAuAgAAZHJzL2Uyb0RvYy54bWxQSwECLQAUAAYACAAAACEAnvGlaeEAAAAJAQAADwAAAAAAAAAA&#10;AAAAAACMBAAAZHJzL2Rvd25yZXYueG1sUEsFBgAAAAAEAAQA8wAAAJoFAAAAAA==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4F954CA5" w:rsidR="00345262" w:rsidRDefault="00345262" w:rsidP="00EA48B5"/>
    <w:p w14:paraId="7625A9EA" w14:textId="74A8518B" w:rsidR="00345262" w:rsidRDefault="00345262" w:rsidP="00EA48B5"/>
    <w:p w14:paraId="7F8CED7B" w14:textId="42D12C89" w:rsidR="00C23030" w:rsidRPr="00C23030" w:rsidRDefault="00C23030" w:rsidP="00C23030"/>
    <w:p w14:paraId="7644453A" w14:textId="2966B7D1" w:rsidR="00C23030" w:rsidRPr="00C23030" w:rsidRDefault="00C23030" w:rsidP="00C23030"/>
    <w:p w14:paraId="67C4096F" w14:textId="0DF9ECCE" w:rsidR="00C23030" w:rsidRPr="00C23030" w:rsidRDefault="00C23030" w:rsidP="00C23030"/>
    <w:p w14:paraId="41F78074" w14:textId="66A9D029" w:rsidR="00C23030" w:rsidRPr="00C23030" w:rsidRDefault="00C23030" w:rsidP="00C23030"/>
    <w:p w14:paraId="75C3895D" w14:textId="21B982B3" w:rsidR="00C23030" w:rsidRPr="00C23030" w:rsidRDefault="007B472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1BF58" wp14:editId="48A6F0FE">
                <wp:simplePos x="0" y="0"/>
                <wp:positionH relativeFrom="column">
                  <wp:posOffset>-323850</wp:posOffset>
                </wp:positionH>
                <wp:positionV relativeFrom="paragraph">
                  <wp:posOffset>330835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Who Should </w:t>
                            </w:r>
                            <w:proofErr w:type="gramStart"/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Attend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46" type="#_x0000_t202" style="position:absolute;margin-left:-25.5pt;margin-top:26.05pt;width:17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BGLwIAAFsEAAAOAAAAZHJzL2Uyb0RvYy54bWysVF1v2jAUfZ+0/2D5fSRQWlpEqFgrpkmo&#10;rQRTn43jQKTE17MNCfv1O3b4UrenaS/m+t6bcz/OMZPHtq7YXllXks54v5dyprSkvNSbjP9Yzb/c&#10;c+a80LmoSKuMH5Tjj9PPnyaNGasBbanKlWUA0W7cmIxvvTfjJHFyq2rhemSURrAgWwuPq90kuRUN&#10;0OsqGaTpXdKQzY0lqZyD97kL8mnELwol/WtROOVZlXH05uNp47kOZzKdiPHGCrMt5bEN8Q9d1KLU&#10;KHqGehZesJ0t/4CqS2nJUeF7kuqEiqKUKs6Aafrph2mWW2FUnAXLcea8Jvf/YOXL/s2yMs/4YMiZ&#10;FjU4WqnWs6/UMriwn8a4MdKWBom+hR88n/wOzjB2W9g6/GIghjg2fThvN6BJOAf9UX+UIiQRu0mH&#10;97ABn1y+Ntb5b4pqFoyMW7AXlyr2C+e71FNKKKZpXlZVZLDSrMn43c1tGj84RwBeadQIM3S9Bsu3&#10;67abOXYQXGvKD5jPUqcQZ+S8RBML4fybsJAE+obM/SuOoiIUo6PF2Zbsr7/5Qz6YQpSzBhLLuPu5&#10;E1ZxVn3X4PChPxwGTcbL8HY0wMVeR9bXEb2rnwgq7uNBGRnNkO+rk1lYqt/xGmahKkJCS9TOuD+Z&#10;T74TPl6TVLNZTIIKjfALvTQyQIe1hhWv2ndhzZEHDwZf6CRGMf5AR5fbETLbeSrKyNVlq8f9Q8GR&#10;7eNrC0/k+h6zLv8J098AAAD//wMAUEsDBBQABgAIAAAAIQBKdhQi4AAAAAoBAAAPAAAAZHJzL2Rv&#10;d25yZXYueG1sTI/BTsMwDIbvSLxDZCRuW9JKRaM0naZKExKCw8Yu3NLGaysapzTZVnh6vBMcbX/6&#10;/f3FenaDOOMUek8akqUCgdR421Or4fC+XaxAhGjImsETavjGAOvy9qYwufUX2uF5H1vBIRRyo6GL&#10;ccylDE2HzoSlH5H4dvSTM5HHqZV2MhcOd4NMlXqQzvTEHzozYtVh87k/OQ0v1fbN7OrUrX6G6vn1&#10;uBm/Dh+Z1vd38+YJRMQ5/sFw1Wd1KNmp9ieyQQwaFlnCXaKGLE1AMJA+Xhc1k0olIMtC/q9Q/gIA&#10;AP//AwBQSwECLQAUAAYACAAAACEAtoM4kv4AAADhAQAAEwAAAAAAAAAAAAAAAAAAAAAAW0NvbnRl&#10;bnRfVHlwZXNdLnhtbFBLAQItABQABgAIAAAAIQA4/SH/1gAAAJQBAAALAAAAAAAAAAAAAAAAAC8B&#10;AABfcmVscy8ucmVsc1BLAQItABQABgAIAAAAIQBccrBGLwIAAFsEAAAOAAAAAAAAAAAAAAAAAC4C&#10;AABkcnMvZTJvRG9jLnhtbFBLAQItABQABgAIAAAAIQBKdhQi4AAAAAoBAAAPAAAAAAAAAAAAAAAA&#10;AIkEAABkcnMvZG93bnJldi54bWxQSwUGAAAAAAQABADzAAAAlgUAAAAA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Who Should </w:t>
                      </w:r>
                      <w:proofErr w:type="gramStart"/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Attend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A891D74" w14:textId="49FA421D" w:rsidR="00C23030" w:rsidRPr="00C23030" w:rsidRDefault="00C23030" w:rsidP="00C23030"/>
    <w:p w14:paraId="099E0DDB" w14:textId="3B3F05BF" w:rsidR="00C23030" w:rsidRPr="00C23030" w:rsidRDefault="006141CC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CAFDB74" wp14:editId="1DE123AA">
                <wp:simplePos x="0" y="0"/>
                <wp:positionH relativeFrom="column">
                  <wp:posOffset>1876425</wp:posOffset>
                </wp:positionH>
                <wp:positionV relativeFrom="paragraph">
                  <wp:posOffset>134620</wp:posOffset>
                </wp:positionV>
                <wp:extent cx="2171700" cy="609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AC54B" w14:textId="1AE91C9A" w:rsidR="006141CC" w:rsidRDefault="006141CC" w:rsidP="006141CC">
                            <w:pPr>
                              <w:spacing w:after="0"/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</w:t>
                            </w:r>
                          </w:p>
                          <w:p w14:paraId="7BFB01BB" w14:textId="3F5D581A" w:rsidR="006141CC" w:rsidRPr="00EF62EF" w:rsidRDefault="006141CC" w:rsidP="006141CC">
                            <w:pPr>
                              <w:spacing w:after="0"/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DB74" id="Text Box 15" o:spid="_x0000_s1047" type="#_x0000_t202" style="position:absolute;margin-left:147.75pt;margin-top:10.6pt;width:171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G1LwIAAFsEAAAOAAAAZHJzL2Uyb0RvYy54bWysVE2P2jAQvVfqf7B8LwmUjy4irOiuqCqh&#10;3ZWg2rNxHIiUeFzbkNBf32cHWLTtqerFjGcmb2beGzO7b+uKHZV1JemM93spZ0pLyku9y/iPzfLT&#10;F86cFzoXFWmV8ZNy/H7+8cOsMVM1oD1VubIMINpNG5PxvfdmmiRO7lUtXI+M0ggWZGvhcbW7JLei&#10;AXpdJYM0HScN2dxYkso5eB+7IJ9H/KJQ0j8XhVOeVRlHbz6eNp7bcCbzmZjurDD7Up7bEP/QRS1K&#10;jaJXqEfhBTvY8g+oupSWHBW+J6lOqChKqeIMmKafvptmvRdGxVlAjjNXmtz/g5VPxxfLyhzajTjT&#10;ooZGG9V69pVaBhf4aYybIm1tkOhb+JF78Ts4w9htYevwi4EY4mD6dGU3oEk4B/1Jf5IiJBEbp3dj&#10;2IBP3r421vlvimoWjIxbqBdJFceV813qJSUU07QsqyoqWGnWAPTzKI0fXCMArzRqhBm6XoPl220b&#10;Zx5cB9lSfsJ8lroNcUYuSzSxEs6/CIuVQN9Yc/+Mo6gIxehscbYn++tv/pAPpRDlrMGKZdz9PAir&#10;OKu+a2h41x8Ow07Gy3A0GeBibyPb24g+1A+ELe7jQRkZzZDvq4tZWKpf8RoWoSpCQkvUzri/mA++&#10;W3y8JqkWi5iELTTCr/TayAAdaA0Ub9pXYc1ZBw8Fn+iyjGL6To4utxNkcfBUlFGrQHTH6pl/bHBU&#10;+/zawhO5vcest/+E+W8AAAD//wMAUEsDBBQABgAIAAAAIQBozBI74AAAAAoBAAAPAAAAZHJzL2Rv&#10;d25yZXYueG1sTI/LTsMwEEX3SPyDNUjsqBOj9JHGqapIFRKCRUs37Jx4mkT4EWK3DXw9wwp28zi6&#10;c6bYTNawC46h905COkuAoWu87l0r4fi2e1gCC1E5rYx3KOELA2zK25tC5dpf3R4vh9gyCnEhVxK6&#10;GIec89B0aFWY+QEd7U5+tCpSO7Zcj+pK4dZwkSRzblXv6EKnBqw6bD4OZyvhudq9qn0t7PLbVE8v&#10;p+3weXzPpLy/m7ZrYBGn+AfDrz6pQ0lOtT87HZiRIFZZRigVqQBGwPxxQYOayHQhgJcF//9C+QMA&#10;AP//AwBQSwECLQAUAAYACAAAACEAtoM4kv4AAADhAQAAEwAAAAAAAAAAAAAAAAAAAAAAW0NvbnRl&#10;bnRfVHlwZXNdLnhtbFBLAQItABQABgAIAAAAIQA4/SH/1gAAAJQBAAALAAAAAAAAAAAAAAAAAC8B&#10;AABfcmVscy8ucmVsc1BLAQItABQABgAIAAAAIQAmQLG1LwIAAFsEAAAOAAAAAAAAAAAAAAAAAC4C&#10;AABkcnMvZTJvRG9jLnhtbFBLAQItABQABgAIAAAAIQBozBI74AAAAAoBAAAPAAAAAAAAAAAAAAAA&#10;AIkEAABkcnMvZG93bnJldi54bWxQSwUGAAAAAAQABADzAAAAlgUAAAAA&#10;" filled="f" stroked="f" strokeweight=".5pt">
                <v:textbox>
                  <w:txbxContent>
                    <w:p w14:paraId="446AC54B" w14:textId="1AE91C9A" w:rsidR="006141CC" w:rsidRDefault="006141CC" w:rsidP="006141CC">
                      <w:pPr>
                        <w:spacing w:after="0"/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</w:t>
                      </w:r>
                    </w:p>
                    <w:p w14:paraId="7BFB01BB" w14:textId="3F5D581A" w:rsidR="006141CC" w:rsidRPr="00EF62EF" w:rsidRDefault="006141CC" w:rsidP="006141CC">
                      <w:pPr>
                        <w:spacing w:after="0"/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1C61A83B" w:rsidR="00C23030" w:rsidRPr="00C23030" w:rsidRDefault="00C23030" w:rsidP="00C23030"/>
    <w:p w14:paraId="68AF0EDD" w14:textId="3B0BB778" w:rsidR="00C23030" w:rsidRPr="00C23030" w:rsidRDefault="00C23030" w:rsidP="00C23030"/>
    <w:p w14:paraId="2EDB2D9C" w14:textId="7D23E6E9" w:rsidR="00C23030" w:rsidRPr="00C23030" w:rsidRDefault="00C23030" w:rsidP="00C23030"/>
    <w:p w14:paraId="00F64B27" w14:textId="03665EDC" w:rsidR="00C23030" w:rsidRPr="00C23030" w:rsidRDefault="00C23030" w:rsidP="00C23030"/>
    <w:p w14:paraId="3AEE0884" w14:textId="79F43C7E" w:rsidR="00C23030" w:rsidRPr="00C23030" w:rsidRDefault="00746AA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88F7B" wp14:editId="7D37CAD6">
                <wp:simplePos x="0" y="0"/>
                <wp:positionH relativeFrom="column">
                  <wp:posOffset>-342900</wp:posOffset>
                </wp:positionH>
                <wp:positionV relativeFrom="paragraph">
                  <wp:posOffset>138430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8" type="#_x0000_t202" style="position:absolute;margin-left:-27pt;margin-top:10.9pt;width:171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hUMA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D0ac&#10;aVGDo7VqPftKLYML+DTGTZC2Mkj0Lfzg+ex3cIa128LW4RcLMcSB9PGCbqgm4Rz0x/1xipBE7CYd&#10;3sFG+eT9a2Od/6aoZsHIuAV7EVRxWDrfpZ5TQjNNi7KqIoOVZk3Gb29GafzgEkHxSqNH2KGbNVi+&#10;3bTdzoPzIhvKj9jPUqcQZ+SixBBL4fyrsJAE5obM/QuOoiI0o5PF2Y7sr7/5Qz6YQpSzBhLLuPu5&#10;F1ZxVn3X4PC+PxwGTcbLcDQe4GKvI5vriN7XjwQV9/GgjIxmyPfV2Sws1W94DfPQFSGhJXpn3J/N&#10;R98JH69Jqvk8JkGFRvilXhkZSgdYA8Tr9k1Yc+LBg8FnOotRTD7Q0eV2hMz3nooychWA7lA94Q8F&#10;R7ZPry08ket7zHr/T5j9BgAA//8DAFBLAwQUAAYACAAAACEAMC7UD+AAAAAJAQAADwAAAGRycy9k&#10;b3ducmV2LnhtbEyPwU7DMAyG70i8Q2Qkblu6ik2hNJ2mShMSgsPGLtzcxmsrmqQ02VZ4esyJHW3/&#10;+v19+XqyvTjTGDrvNCzmCQhytTedazQc3rczBSJEdAZ770jDNwVYF7c3OWbGX9yOzvvYCC5xIUMN&#10;bYxDJmWoW7IY5n4gx7ejHy1GHsdGmhEvXG57mSbJSlrsHH9ocaCypfpzf7IaXsrtG+6q1Kqfvnx+&#10;PW6Gr8PHUuv7u2nzBCLSFP/D8IfP6FAwU+VPzgTRa5gtH9glakgXrMCBVCleVBpWjwpkkctrg+IX&#10;AAD//wMAUEsBAi0AFAAGAAgAAAAhALaDOJL+AAAA4QEAABMAAAAAAAAAAAAAAAAAAAAAAFtDb250&#10;ZW50X1R5cGVzXS54bWxQSwECLQAUAAYACAAAACEAOP0h/9YAAACUAQAACwAAAAAAAAAAAAAAAAAv&#10;AQAAX3JlbHMvLnJlbHNQSwECLQAUAAYACAAAACEALfJ4VDACAABbBAAADgAAAAAAAAAAAAAAAAAu&#10;AgAAZHJzL2Uyb0RvYy54bWxQSwECLQAUAAYACAAAACEAMC7UD+AAAAAJAQAADwAAAAAAAAAAAAAA&#10;AACKBAAAZHJzL2Rvd25yZXYueG1sUEsFBgAAAAAEAAQA8wAAAJcFAAAAAA==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9CF778" wp14:editId="0312A45A">
                <wp:simplePos x="0" y="0"/>
                <wp:positionH relativeFrom="column">
                  <wp:posOffset>-55880</wp:posOffset>
                </wp:positionH>
                <wp:positionV relativeFrom="paragraph">
                  <wp:posOffset>450850</wp:posOffset>
                </wp:positionV>
                <wp:extent cx="695960" cy="66865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49" type="#_x0000_t202" style="position:absolute;margin-left:-4.4pt;margin-top:35.5pt;width:54.8pt;height:52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30oMAIAAFoEAAAOAAAAZHJzL2Uyb0RvYy54bWysVFFv2jAQfp+0/2D5fQQoZCUiVKwV06Sq&#10;rQRVn41jk0i2z7MNCfv1OztAUbenaS/mfHf57u77zszvOq3IQTjfgCnpaDCkRBgOVWN2JX3drL7c&#10;UuIDMxVTYERJj8LTu8XnT/PWFmIMNahKOIIgxhetLWkdgi2yzPNaaOYHYIXBoASnWcCr22WVYy2i&#10;a5WNh8M8a8FV1gEX3qP3oQ/SRcKXUvDwLKUXgaiSYm8hnS6d23hmizkrdo7ZuuGnNtg/dKFZY7Do&#10;BeqBBUb2rvkDSjfcgQcZBhx0BlI2XKQZcJrR8MM065pZkWZBcry90OT/Hyx/Orw40lQlHc8oMUyj&#10;RhvRBfINOoIu5Ke1vsC0tcXE0KEfdT77PTrj2J10Ov7iQATjyPTxwm5E4+jMZ9NZjhGOoTy/zafT&#10;iJK9f2ydD98FaBKNkjoUL3HKDo8+9KnnlFjLwKpRKgmoDGkR9GY6TB9cIgiuDNaII/StRit0264f&#10;+eY8xxaqI47noF8Qb/mqwSYemQ8vzOFGYN+45eEZD6kAi8HJoqQG9+tv/piPQmGUkhY3rKT+5545&#10;QYn6YVDC2WgyiSuZLpPp1zFe3HVkex0xe30PuMQjfE+WJzPmB3U2pQP9ho9hGatiiBmOtUsazuZ9&#10;6PceHxMXy2VKwiW0LDyateUROtIaKd50b8zZkw4BBXyC8y6y4oMcfW4vyHIfQDZJq0h0z+qJf1zg&#10;pPbpscUXcn1PWe9/CYvfAAAA//8DAFBLAwQUAAYACAAAACEAVwKGN+AAAAAJAQAADwAAAGRycy9k&#10;b3ducmV2LnhtbEyPQW/CMAyF75P2HyIj7QYJTIOqa4pQJTRp2g4wLru5jWkrmqRrAnT79TOn7Wb7&#10;PT1/L1uPthMXGkLrnYb5TIEgV3nTulrD4WM7TUCEiM5g5x1p+KYA6/z+LsPU+Kvb0WUfa8EhLqSo&#10;oYmxT6UMVUMWw8z35Fg7+sFi5HWopRnwyuG2kwulltJi6/hDgz0VDVWn/dlqeC2277grFzb56YqX&#10;t+Om/zp8Pmn9MBk3zyAijfHPDDd8RoecmUp/diaITsM0YfKoYTXnSjddKT6UPKyWjyDzTP5vkP8C&#10;AAD//wMAUEsBAi0AFAAGAAgAAAAhALaDOJL+AAAA4QEAABMAAAAAAAAAAAAAAAAAAAAAAFtDb250&#10;ZW50X1R5cGVzXS54bWxQSwECLQAUAAYACAAAACEAOP0h/9YAAACUAQAACwAAAAAAAAAAAAAAAAAv&#10;AQAAX3JlbHMvLnJlbHNQSwECLQAUAAYACAAAACEA9nN9KDACAABaBAAADgAAAAAAAAAAAAAAAAAu&#10;AgAAZHJzL2Uyb0RvYy54bWxQSwECLQAUAAYACAAAACEAVwKGN+AAAAAJAQAADwAAAAAAAAAAAAAA&#10;AACKBAAAZHJzL2Rvd25yZXYueG1sUEsFBgAAAAAEAAQA8wAAAJc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D59C66" wp14:editId="620F613F">
                <wp:simplePos x="0" y="0"/>
                <wp:positionH relativeFrom="column">
                  <wp:posOffset>-63500</wp:posOffset>
                </wp:positionH>
                <wp:positionV relativeFrom="paragraph">
                  <wp:posOffset>1042670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50" type="#_x0000_t202" style="position:absolute;margin-left:-5pt;margin-top:82.1pt;width:54.8pt;height:5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fd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wfXP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BiRcFR4QAAAAoBAAAPAAAAZHJzL2Rv&#10;d25yZXYueG1sTI9BS8NAFITvgv9heYK3dtPFhjZmU0qgCKKH1l68vWS3STD7Nma3bfTX+zzpcZhh&#10;5pt8M7leXOwYOk8aFvMEhKXam44aDce33WwFIkQkg70nq+HLBtgUtzc5ZsZfaW8vh9gILqGQoYY2&#10;xiGTMtStdRjmfrDE3smPDiPLsZFmxCuXu16qJEmlw454ocXBlq2tPw5np+G53L3ivlJu9d2XTy+n&#10;7fB5fF9qfX83bR9BRDvFvzD84jM6FMxU+TOZIHoNs0XCXyIb6YMCwYn1OgVRaVDpUoEscvn/QvED&#10;AAD//wMAUEsBAi0AFAAGAAgAAAAhALaDOJL+AAAA4QEAABMAAAAAAAAAAAAAAAAAAAAAAFtDb250&#10;ZW50X1R5cGVzXS54bWxQSwECLQAUAAYACAAAACEAOP0h/9YAAACUAQAACwAAAAAAAAAAAAAAAAAv&#10;AQAAX3JlbHMvLnJlbHNQSwECLQAUAAYACAAAACEA1Wc33S8CAABaBAAADgAAAAAAAAAAAAAAAAAu&#10;AgAAZHJzL2Uyb0RvYy54bWxQSwECLQAUAAYACAAAACEAYkXBUeEAAAAKAQAADwAAAAAAAAAAAAAA&#10;AACJBAAAZHJzL2Rvd25yZXYueG1sUEsFBgAAAAAEAAQA8wAAAJcFAAAAAA==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7733AC" wp14:editId="502978E2">
                <wp:simplePos x="0" y="0"/>
                <wp:positionH relativeFrom="column">
                  <wp:posOffset>737235</wp:posOffset>
                </wp:positionH>
                <wp:positionV relativeFrom="paragraph">
                  <wp:posOffset>1013460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51" type="#_x0000_t202" style="position:absolute;margin-left:58.05pt;margin-top:79.8pt;width:54.8pt;height:5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RJLgIAAFoEAAAOAAAAZHJzL2Uyb0RvYy54bWysVN9v2jAQfp+0/8Hy+wgwoCUiVKwV06Sq&#10;rQRTn43jQKTE59mGhP31++wAZd2epr0457vz/fi+u8zu2rpiB2VdSTrjg16fM6Ul5aXeZvz7evnp&#10;ljPnhc5FRVpl/Kgcv5t//DBrTKqGtKMqV5YhiHZpYzK+896kSeLkTtXC9cgoDWNBthYeV7tNcisa&#10;RK+rZNjvT5KGbG4sSeUctA+dkc9j/KJQ0j8XhVOeVRlHbT6eNp6bcCbzmUi3VphdKU9liH+oohal&#10;RtJLqAfhBdvb8o9QdSktOSp8T1KdUFGUUsUe0M2g/66b1U4YFXsBOM5cYHL/L6x8OrxYVuYZvxlz&#10;pkUNjtaq9ewLtQwq4NMYl8JtZeDoW+jB81nvoAxtt4WtwxcNMdiB9PGCbogmoZxMx9MJLBKmyWjw&#10;eRzRT94eG+v8V0U1C0LGLciLmIrDo/MoBK5nl5BL07KsqkhgpVmDoCHkbxa8qDQehha6UoPk200b&#10;Wx5e+ttQfkR7lroBcUYuSxTxKJx/ERYTgbox5f4ZR1ERktFJ4mxH9uff9MEfRMHKWYMJy7j7sRdW&#10;cVZ906BwOhiNwkjGy2h8M8TFXls21xa9r+8JQzzAPhkZxeDvq7NYWKpfsQyLkBUmoSVyZ9yfxXvf&#10;zT2WSarFIjphCI3wj3plZAgdwAsQr9tXYc2JBw8Cn+g8iyJ9R0fn28G+2HsqyshVALpD9YQ/BjhS&#10;eFq2sCHX9+j19kuY/wIAAP//AwBQSwMEFAAGAAgAAAAhAB2Cm5zhAAAACwEAAA8AAABkcnMvZG93&#10;bnJldi54bWxMj81OwzAQhO9IvIO1SNyok0gxJY1TVZEqJASHll64bWI3ieqfELtt4OlZTnCb0X6a&#10;nSnXszXsoqcweCchXSTAtGu9Glwn4fC+fVgCCxGdQuOdlvClA6yr25sSC+Wvbqcv+9gxCnGhQAl9&#10;jGPBeWh7bTEs/Kgd3Y5+shjJTh1XE14p3BqeJYngFgdHH3ocdd3r9rQ/Wwkv9fYNd01ml9+mfn49&#10;bsbPw0cu5f3dvFkBi3qOfzD81qfqUFGnxp+dCsyQT0VKKIn8SQAjIsvyR2ANCZEI4FXJ/2+ofgAA&#10;AP//AwBQSwECLQAUAAYACAAAACEAtoM4kv4AAADhAQAAEwAAAAAAAAAAAAAAAAAAAAAAW0NvbnRl&#10;bnRfVHlwZXNdLnhtbFBLAQItABQABgAIAAAAIQA4/SH/1gAAAJQBAAALAAAAAAAAAAAAAAAAAC8B&#10;AABfcmVscy8ucmVsc1BLAQItABQABgAIAAAAIQCQ+2RJLgIAAFoEAAAOAAAAAAAAAAAAAAAAAC4C&#10;AABkcnMvZTJvRG9jLnhtbFBLAQItABQABgAIAAAAIQAdgpuc4QAAAAsBAAAPAAAAAAAAAAAAAAAA&#10;AIgEAABkcnMvZG93bnJldi54bWxQSwUGAAAAAAQABADzAAAAlgUAAAAA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99FCD4" w14:textId="63A4718E" w:rsidR="00C23030" w:rsidRPr="00C23030" w:rsidRDefault="00746AA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E8078A" wp14:editId="755BB307">
                <wp:simplePos x="0" y="0"/>
                <wp:positionH relativeFrom="column">
                  <wp:posOffset>725805</wp:posOffset>
                </wp:positionH>
                <wp:positionV relativeFrom="paragraph">
                  <wp:posOffset>153035</wp:posOffset>
                </wp:positionV>
                <wp:extent cx="695960" cy="64135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52" type="#_x0000_t202" style="position:absolute;margin-left:57.15pt;margin-top:12.05pt;width:54.8pt;height:5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vNLwIAAFoEAAAOAAAAZHJzL2Uyb0RvYy54bWysVN9v2jAQfp+0/8Hy+wgwoCUiVKwV0yTU&#10;VoKpz8ZxIFLi82xDwv76fXagZd2epr0457vz/fi+u8zu2rpiR2VdSTrjg16fM6Ul5aXeZfz7Zvnp&#10;ljPnhc5FRVpl/KQcv5t//DBrTKqGtKcqV5YhiHZpYzK+996kSeLkXtXC9cgoDWNBthYeV7tLcisa&#10;RK+rZNjvT5KGbG4sSeUctA+dkc9j/KJQ0j8VhVOeVRlHbT6eNp7bcCbzmUh3Vph9Kc9liH+oohal&#10;RtLXUA/CC3aw5R+h6lJaclT4nqQ6oaIopYo9oJtB/103670wKvYCcJx5hcn9v7Dy8fhsWZln/GbE&#10;mRY1ONqo1rMv1DKogE9jXAq3tYGjb6EHzxe9gzK03Ra2Dl80xGAH0qdXdEM0CeVkOp5OYJEwTUaD&#10;z+OIfvL22FjnvyqqWRAybkFexFQcV86jELheXEIuTcuyqiKBlWYNgoaQv1nwotJ4GFroSg2Sb7dt&#10;bHk4ufSxpfyE9ix1A+KMXJYoYiWcfxYWE4G6MeX+CUdREZLRWeJsT/bn3/TBH0TBylmDCcu4+3EQ&#10;VnFWfdOgcDoYjcJIxstofDPExV5bttcWfajvCUM8wD4ZGcXg76uLWFiqX7AMi5AVJqElcmfcX8R7&#10;3809lkmqxSI6YQiN8Cu9NjKEDuAFiDfti7DmzIMHgY90mUWRvqOj8+1gXxw8FWXkKgDdoXrGHwMc&#10;KTwvW9iQ63v0evslzH8BAAD//wMAUEsDBBQABgAIAAAAIQARu4NF4AAAAAoBAAAPAAAAZHJzL2Rv&#10;d25yZXYueG1sTI/BTsMwEETvSPyDtUjcqBO3RSXEqapIFRKCQ0sv3Daxm0TE6xC7beDrWU5wHM3T&#10;7Nt8PblenO0YOk8a0lkCwlLtTUeNhsPb9m4FIkQkg70nq+HLBlgX11c5ZsZfaGfP+9gIHqGQoYY2&#10;xiGTMtStdRhmfrDE3dGPDiPHsZFmxAuPu16qJLmXDjviCy0Otmxt/bE/OQ3P5fYVd5Vyq+++fHo5&#10;bobPw/tS69ubafMIItop/sHwq8/qULBT5U9kgug5p4s5oxrUIgXBgFLzBxAVN2qZgixy+f+F4gcA&#10;AP//AwBQSwECLQAUAAYACAAAACEAtoM4kv4AAADhAQAAEwAAAAAAAAAAAAAAAAAAAAAAW0NvbnRl&#10;bnRfVHlwZXNdLnhtbFBLAQItABQABgAIAAAAIQA4/SH/1gAAAJQBAAALAAAAAAAAAAAAAAAAAC8B&#10;AABfcmVscy8ucmVsc1BLAQItABQABgAIAAAAIQBNPEvNLwIAAFoEAAAOAAAAAAAAAAAAAAAAAC4C&#10;AABkcnMvZTJvRG9jLnhtbFBLAQItABQABgAIAAAAIQARu4NF4AAAAAoBAAAPAAAAAAAAAAAAAAAA&#10;AIkEAABkcnMvZG93bnJldi54bWxQSwUGAAAAAAQABADzAAAAlgUAAAAA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4B26C" w14:textId="11CF76E6" w:rsidR="00C23030" w:rsidRPr="00C23030" w:rsidRDefault="00C23030" w:rsidP="00C23030"/>
    <w:p w14:paraId="125B3533" w14:textId="48C8B3D3" w:rsidR="00C23030" w:rsidRPr="00C23030" w:rsidRDefault="00C23030" w:rsidP="00C23030"/>
    <w:p w14:paraId="4138CD4B" w14:textId="219AE2EB" w:rsidR="00C23030" w:rsidRPr="00C23030" w:rsidRDefault="00C23030" w:rsidP="00C23030"/>
    <w:p w14:paraId="1F576037" w14:textId="75F96C0F" w:rsidR="00C23030" w:rsidRPr="00C23030" w:rsidRDefault="00216C3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9708AB" wp14:editId="0B74BDC4">
                <wp:simplePos x="0" y="0"/>
                <wp:positionH relativeFrom="column">
                  <wp:posOffset>-31750</wp:posOffset>
                </wp:positionH>
                <wp:positionV relativeFrom="paragraph">
                  <wp:posOffset>242892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3" type="#_x0000_t202" style="position:absolute;margin-left:-2.5pt;margin-top:19.15pt;width:477.5pt;height:3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0CQwIAAIMEAAAOAAAAZHJzL2Uyb0RvYy54bWysVMFu2zAMvQ/YPwi6L07SNO2COEWWosOA&#10;oi2QDj0rshwbkEVNUmJ3X78nOW67bqdhF5kiqUfykfTyqms0OyrnazI5n4zGnCkjqajNPuffH28+&#10;XXLmgzCF0GRUzp+V51erjx+WrV2oKVWkC+UYQIxftDbnVQh2kWVeVqoRfkRWGRhLco0IuLp9VjjR&#10;Ar3R2XQ8nmctucI6ksp7aK97I18l/LJUMtyXpVeB6Zwjt5BOl85dPLPVUiz2Ttiqlqc0xD9k0Yja&#10;IOgL1LUIgh1c/QdUU0tHnsowktRkVJa1VKkGVDMZv6tmWwmrUi0gx9sXmvz/g5V3xwfH6iLnc9Bj&#10;RIMePaousC/UMajAT2v9Am5bC8fQQY8+D3oPZSy7K10TvyiIwQ6o5xd2I5qEcj6ez6bnMEnYzi4v&#10;ziADPnt9bZ0PXxU1LAo5d+heIlUcb33oXQeXGMyTroubWut0iROjNtqxo0CvdUg5Avw3L21Yi0xi&#10;6PjIUHzeI2uDXGKtfU1RCt2uS9xML4aCd1Q8gwdH/SR5K29qJHsrfHgQDqOD+rAO4R5HqQnB6CRx&#10;VpH7+Td99EdHYeWsxSjm3P84CKc4098Mev15MpsBNqTL7Pxiiot7a9m9tZhDsyEwMMHiWZnE6B/0&#10;IJaOmidszTpGhUkYidg5D4O4Cf2CYOukWq+TE6bVinBrtlZG6EhebMVj9yScPfUroNN3NAytWLxr&#10;W+/b074+BCrr1NNIdM/qiX9MepqK01bGVXp7T16v/47VLwAAAP//AwBQSwMEFAAGAAgAAAAhACfZ&#10;887gAAAACAEAAA8AAABkcnMvZG93bnJldi54bWxMj81OwzAQhO9IvIO1SFxQ64AVaEOcCiF+JG40&#10;tIibGy9JRLyOYjcJb89ygtvuzmj2m3wzu06MOITWk4bLZQICqfK2pVrDW/m4WIEI0ZA1nSfU8I0B&#10;NsXpSW4y6yd6xXEba8EhFDKjoYmxz6QMVYPOhKXvkVj79IMzkdehlnYwE4e7Tl4lybV0piX+0Jge&#10;7xusvrZHp+Hjon5/CfPTblKp6h+ex/Jmb0utz8/mu1sQEef4Z4ZffEaHgpkO/kg2iE7DIuUqUYNa&#10;KRCsr9OEDwce1gpkkcv/BYofAAAA//8DAFBLAQItABQABgAIAAAAIQC2gziS/gAAAOEBAAATAAAA&#10;AAAAAAAAAAAAAAAAAABbQ29udGVudF9UeXBlc10ueG1sUEsBAi0AFAAGAAgAAAAhADj9If/WAAAA&#10;lAEAAAsAAAAAAAAAAAAAAAAALwEAAF9yZWxzLy5yZWxzUEsBAi0AFAAGAAgAAAAhAGjavQJDAgAA&#10;gwQAAA4AAAAAAAAAAAAAAAAALgIAAGRycy9lMm9Eb2MueG1sUEsBAi0AFAAGAAgAAAAhACfZ887g&#10;AAAACAEAAA8AAAAAAAAAAAAAAAAAnQQAAGRycy9kb3ducmV2LnhtbFBLBQYAAAAABAAEAPMAAACq&#10;BQAAAAA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26232BC9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4" type="#_x0000_t202" style="position:absolute;margin-left:-9pt;margin-top:24.9pt;width:147.5pt;height:136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whRQIAAIQEAAAOAAAAZHJzL2Uyb0RvYy54bWysVE1v2zAMvQ/YfxB0X5zPtgviFFmKDgOC&#10;tkAz9KzIcmJAFjVJiZ39+j3JSZt1Ow27yOKHHslH0rPbttbsoJyvyOR80OtzpoykojLbnH9f33+6&#10;4cwHYQqhyaicH5Xnt/OPH2aNnaoh7UgXyjGAGD9tbM53Idhplnm5U7XwPbLKwFiSq0WA6LZZ4UQD&#10;9Fpnw37/KmvIFdaRVN5De9cZ+Tzhl6WS4bEsvQpM5xy5hXS6dG7imc1nYrp1wu4qeUpD/EMWtagM&#10;gr5C3Ykg2N5Vf0DVlXTkqQw9SXVGZVlJlWpANYP+u2qed8KqVAvI8faVJv//YOXD4cmxqsj5ZMyZ&#10;ETV6tFZtYF+oZVCBn8b6KdyeLRxDCz36fNZ7KGPZbenq+EVBDHYwfXxlN6LJ+OjmejScwCRhG1yP&#10;RhMIwM/enlvnw1dFNYuXnDu0L7EqDisfOtezS4zmSVfFfaV1EuLIqKV27CDQbB1SkgD/zUsb1uT8&#10;aoTQ8ZGh+LxD1ga5xGK7ouIttJs2kTO8OVe8oeIIIhx1o+StvK+Q7Er48CQcZgcFYh/CI45SE4LR&#10;6cbZjtzPv+mjP1oKK2cNZjHn/sdeOMWZ/mbQ7M+D8TgObxLGk+shBHdp2VxazL5eEhgYYPOsTNfo&#10;H/T5WjqqX7A2ixgVJmEkYuc8nK/L0G0I1k6qxSI5YVytCCvzbGWEjuTFVqzbF+HsqV8BrX6g89SK&#10;6bu2db4d7Yt9oLJKPY1Ed6ye+Meop6k4rWXcpUs5eb39POa/AAAA//8DAFBLAwQUAAYACAAAACEA&#10;1uTCV+EAAAAKAQAADwAAAGRycy9kb3ducmV2LnhtbEyPTU+EMBCG7yb+h2ZMvJjdsqCCSNkY40fi&#10;zcWPeOvSEYh0SmgX8N87nvQ4M2/eeZ5iu9heTDj6zpGCzToCgVQ701Gj4KW6X2UgfNBkdO8IFXyj&#10;h215fFTo3LiZnnHahUZwCflcK2hDGHIpfd2i1X7tBiS+fbrR6sDj2Egz6pnLbS/jKLqUVnfEH1o9&#10;4G2L9dfuYBV8nDXvT355eJ2Ti2S4e5yq9M1USp2eLDfXIAIu4S8Mv/iMDiUz7d2BjBe9gtUmY5eg&#10;4PyKFTgQpykv9gqSOM5AloX8r1D+AAAA//8DAFBLAQItABQABgAIAAAAIQC2gziS/gAAAOEBAAAT&#10;AAAAAAAAAAAAAAAAAAAAAABbQ29udGVudF9UeXBlc10ueG1sUEsBAi0AFAAGAAgAAAAhADj9If/W&#10;AAAAlAEAAAsAAAAAAAAAAAAAAAAALwEAAF9yZWxzLy5yZWxzUEsBAi0AFAAGAAgAAAAhAE6KvCFF&#10;AgAAhAQAAA4AAAAAAAAAAAAAAAAALgIAAGRycy9lMm9Eb2MueG1sUEsBAi0AFAAGAAgAAAAhANbk&#10;wlfhAAAACgEAAA8AAAAAAAAAAAAAAAAAnwQAAGRycy9kb3ducmV2LnhtbFBLBQYAAAAABAAEAPMA&#10;AACt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5" type="#_x0000_t202" style="position:absolute;margin-left:167pt;margin-top:1.75pt;width:147.5pt;height:136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4KRQIAAIQEAAAOAAAAZHJzL2Uyb0RvYy54bWysVMlu2zAQvRfoPxC8N/IaJ4blwHWQooCR&#10;BEiKnGmKsgVQHJakLblf30fKdpb2VPRCcRa+mXkzo9lNW2u2V85XZHLev+hxpoykojKbnP94vvty&#10;xZkPwhRCk1E5PyjPb+afP80aO1UD2pIulGMAMX7a2JxvQ7DTLPNyq2rhL8gqA2NJrhYBottkhRMN&#10;0GudDXq9y6whV1hHUnkP7W1n5POEX5ZKhoey9CownXPkFtLp0rmOZzafienGCbut5DEN8Q9Z1KIy&#10;CHqGuhVBsJ2r/oCqK+nIUxkuJNUZlWUlVaoB1fR7H6p52gqrUi0gx9szTf7/wcr7/aNjVZHz8SVn&#10;RtTo0bNqA/tKLYMK/DTWT+H2ZOEYWujR55PeQxnLbktXxy8KYrCD6cOZ3Ygm46OryXAwhknC1p8M&#10;h2MIwM9en1vnwzdFNYuXnDu0L7Eq9isfOteTS4zmSVfFXaV1EuLIqKV2bC/QbB1SkgB/56UNa3J+&#10;OUTo+MhQfN4ha4NcYrFdUfEW2nWbyBlcnypeU3EAEY66UfJW3lVIdiV8eBQOs4MCsQ/hAUepCcHo&#10;eONsS+7X3/TRHy2FlbMGs5hz/3MnnOJMfzdo9nV/NIrDm4TReDKA4N5a1m8tZlcvCQz0sXlWpmv0&#10;D/p0LR3VL1ibRYwKkzASsXMeTtdl6DYEayfVYpGcMK5WhJV5sjJCR/JiK57bF+HssV8Brb6n09SK&#10;6Ye2db4d7YtdoLJKPY1Ed6we+ceop6k4rmXcpbdy8nr9ecx/AwAA//8DAFBLAwQUAAYACAAAACEA&#10;NE+DBeAAAAAJAQAADwAAAGRycy9kb3ducmV2LnhtbEyPzU6EQBCE7ya+w6RNvBh3EIRVZNgYo27i&#10;zcWfeJtlWiAyPYSZBXx725PeulKV6q+KzWJ7MeHoO0cKLlYRCKTamY4aBS/Vw/kVCB80Gd07QgXf&#10;6GFTHh8VOjdupmecdqERXEI+1wraEIZcSl+3aLVfuQGJvU83Wh1Yjo00o5653PYyjqJMWt0Rf2j1&#10;gHct1l+7g1Xwcda8P/nl8XVO0mS4307V+s1USp2eLLc3IAIu4S8Mv/iMDiUz7d2BjBe9giS55C2B&#10;jxQE+1l8zXqvIF5nKciykP8XlD8AAAD//wMAUEsBAi0AFAAGAAgAAAAhALaDOJL+AAAA4QEAABMA&#10;AAAAAAAAAAAAAAAAAAAAAFtDb250ZW50X1R5cGVzXS54bWxQSwECLQAUAAYACAAAACEAOP0h/9YA&#10;AACUAQAACwAAAAAAAAAAAAAAAAAvAQAAX3JlbHMvLnJlbHNQSwECLQAUAAYACAAAACEAv0sOCkUC&#10;AACEBAAADgAAAAAAAAAAAAAAAAAuAgAAZHJzL2Uyb0RvYy54bWxQSwECLQAUAAYACAAAACEANE+D&#10;BeAAAAAJAQAADwAAAAAAAAAAAAAAAACfBAAAZHJzL2Rvd25yZXYueG1sUEsFBgAAAAAEAAQA8wAA&#10;AKwFAAAAAA=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6" type="#_x0000_t202" style="position:absolute;margin-left:338pt;margin-top:.8pt;width:147.5pt;height:136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eWQwIAAIQEAAAOAAAAZHJzL2Uyb0RvYy54bWysVMlu2zAQvRfoPxC8N/KapILlwE2QokCQ&#10;BHCKnGmKsgRQHJakLaVf30fKjtO0p6IXirNwlvdmtLjqW832yvmGTMHHZyPOlJFUNmZb8O9Pt58u&#10;OfNBmFJoMqrgL8rzq+XHD4vO5mpCNelSOYYgxuedLXgdgs2zzMtatcKfkVUGxopcKwJEt81KJzpE&#10;b3U2GY3Os45caR1J5T20N4ORL1P8qlIyPFSVV4HpgqO2kE6Xzk08s+VC5FsnbN3IQxniH6poRWOQ&#10;9DXUjQiC7VzzR6i2kY48VeFMUptRVTVSpR7QzXj0rpt1LaxKvQAcb19h8v8vrLzfPzrWlAWfgykj&#10;WnD0pPrAvlDPoAI+nfU53NYWjqGHHjwf9R7K2HZfuTZ+0RCDHUi/vKIbo8n46PJiOpnDJGEbX0yn&#10;cwiIn52eW+fDV0Uti5eCO9CXUBX7Ox8G16NLzOZJN+Vto3US4sioa+3YXoBsHVKRCP6blzasK/j5&#10;FKnjI0Px+RBZG9QSmx2airfQb/oEzjRVGlUbKl8AhKNhlLyVtw2KvRM+PAqH2UGD2IfwgKPShGR0&#10;uHFWk/v5N330B6WwctZhFgvuf+yEU5zpbwZkfx7PZnF4kzCbX0wguLeWzVuL2bXXBATG2Dwr0zX6&#10;B328Vo7aZ6zNKmaFSRiJ3AUPx+t1GDYEayfVapWcMK5WhDuztjKGjuBFKp76Z+Hsga8Aqu/pOLUi&#10;f0fb4DvAvtoFqprE6QnVA/4Y9TQVh7WMu/RWTl6nn8fyFwAAAP//AwBQSwMEFAAGAAgAAAAhAKUV&#10;S2XgAAAACQEAAA8AAABkcnMvZG93bnJldi54bWxMj8tOwzAQRfdI/IM1SGwQddqCAyFOhRBQiR0N&#10;D7Fz4yGJiMdR7Cbh7xlWsLw6ozvn5pvZdWLEIbSeNCwXCQikytuWag0v5cP5FYgQDVnTeUIN3xhg&#10;Uxwf5SazfqJnHHexFlxCITMamhj7TMpQNehMWPgeidmnH5yJHIda2sFMXO46uUoSJZ1piT80pse7&#10;Bquv3cFp+Dir35/C/Pg6rS/X/f12LNM3W2p9ejLf3oCIOMe/Y/jVZ3Uo2GnvD2SD6DSoVPGWyECB&#10;YH6dLjnvNazSCwWyyOX/BcUPAAAA//8DAFBLAQItABQABgAIAAAAIQC2gziS/gAAAOEBAAATAAAA&#10;AAAAAAAAAAAAAAAAAABbQ29udGVudF9UeXBlc10ueG1sUEsBAi0AFAAGAAgAAAAhADj9If/WAAAA&#10;lAEAAAsAAAAAAAAAAAAAAAAALwEAAF9yZWxzLy5yZWxzUEsBAi0AFAAGAAgAAAAhAAsGh5ZDAgAA&#10;hAQAAA4AAAAAAAAAAAAAAAAALgIAAGRycy9lMm9Eb2MueG1sUEsBAi0AFAAGAAgAAAAhAKUVS2Xg&#10;AAAACQEAAA8AAAAAAAAAAAAAAAAAnQQAAGRycy9kb3ducmV2LnhtbFBLBQYAAAAABAAEAPMAAACq&#10;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55D73349" w:rsidR="00C23030" w:rsidRDefault="00C23030" w:rsidP="00C23030">
      <w:pPr>
        <w:tabs>
          <w:tab w:val="left" w:pos="6495"/>
        </w:tabs>
      </w:pPr>
    </w:p>
    <w:p w14:paraId="00C797DE" w14:textId="5742E3ED" w:rsidR="00C23030" w:rsidRDefault="00C23030" w:rsidP="00C23030">
      <w:pPr>
        <w:tabs>
          <w:tab w:val="left" w:pos="6495"/>
        </w:tabs>
      </w:pPr>
    </w:p>
    <w:p w14:paraId="2D749CA7" w14:textId="28F3A80A" w:rsidR="00D52FFD" w:rsidRPr="005A09DF" w:rsidRDefault="005A09DF" w:rsidP="005A09DF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</w:t>
      </w:r>
      <w:r>
        <w:rPr>
          <w:rFonts w:ascii="DaxCondensed-Bold" w:hAnsi="DaxCondensed-Bold"/>
          <w:color w:val="374063"/>
          <w:sz w:val="40"/>
          <w:szCs w:val="40"/>
        </w:rPr>
        <w:t xml:space="preserve"> </w:t>
      </w:r>
      <w:r w:rsidRPr="002E42E8">
        <w:rPr>
          <w:rFonts w:ascii="DaxCondensed-Bold" w:hAnsi="DaxCondensed-Bold"/>
          <w:color w:val="374063"/>
          <w:sz w:val="40"/>
          <w:szCs w:val="40"/>
        </w:rPr>
        <w:t>Outline:</w:t>
      </w:r>
    </w:p>
    <w:p w14:paraId="72C04338" w14:textId="309DB6A5" w:rsidR="00D52FFD" w:rsidRPr="00D52FFD" w:rsidRDefault="00D52FFD" w:rsidP="00D52FFD">
      <w:pPr>
        <w:rPr>
          <w:rFonts w:ascii="Arial" w:eastAsia="Times New Roman" w:hAnsi="Arial" w:cs="Arial"/>
          <w:b/>
          <w:color w:val="17365D"/>
          <w:lang w:val="en-GB"/>
        </w:rPr>
      </w:pPr>
      <w:r w:rsidRPr="00D52FFD">
        <w:rPr>
          <w:rFonts w:ascii="Arial" w:eastAsia="Times New Roman" w:hAnsi="Arial" w:cs="Arial"/>
          <w:b/>
          <w:color w:val="17365D"/>
          <w:lang w:val="en-GB"/>
        </w:rPr>
        <w:t xml:space="preserve">Chapter 1 – Software Defined </w:t>
      </w:r>
      <w:proofErr w:type="spellStart"/>
      <w:r w:rsidRPr="00D52FFD">
        <w:rPr>
          <w:rFonts w:ascii="Arial" w:eastAsia="Times New Roman" w:hAnsi="Arial" w:cs="Arial"/>
          <w:b/>
          <w:color w:val="17365D"/>
          <w:lang w:val="en-GB"/>
        </w:rPr>
        <w:t>Datacenter</w:t>
      </w:r>
      <w:proofErr w:type="spellEnd"/>
    </w:p>
    <w:p w14:paraId="54DFA2AB" w14:textId="77777777" w:rsidR="00D52FFD" w:rsidRPr="00D52FFD" w:rsidRDefault="00D52FFD" w:rsidP="00D52FFD">
      <w:pPr>
        <w:numPr>
          <w:ilvl w:val="0"/>
          <w:numId w:val="28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Overview of Virtualization</w:t>
      </w:r>
    </w:p>
    <w:p w14:paraId="2270668B" w14:textId="77777777" w:rsidR="00D52FFD" w:rsidRPr="00D52FFD" w:rsidRDefault="00D52FFD" w:rsidP="00D52FFD">
      <w:pPr>
        <w:numPr>
          <w:ilvl w:val="0"/>
          <w:numId w:val="28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Overview of Public and Private Cloud </w:t>
      </w:r>
    </w:p>
    <w:p w14:paraId="4D1AB5F7" w14:textId="77777777" w:rsidR="00D52FFD" w:rsidRPr="00D52FFD" w:rsidRDefault="00D52FFD" w:rsidP="00D52FFD">
      <w:pPr>
        <w:numPr>
          <w:ilvl w:val="0"/>
          <w:numId w:val="28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How it all fits together</w:t>
      </w:r>
    </w:p>
    <w:p w14:paraId="14C3ABE9" w14:textId="77777777" w:rsidR="00D52FFD" w:rsidRPr="00D52FFD" w:rsidRDefault="00D52FFD" w:rsidP="00D52FFD">
      <w:pPr>
        <w:numPr>
          <w:ilvl w:val="1"/>
          <w:numId w:val="28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Designing the Datacenter for today and tomorrow</w:t>
      </w:r>
    </w:p>
    <w:p w14:paraId="31A6C1B1" w14:textId="77777777" w:rsidR="00D52FFD" w:rsidRPr="00D52FFD" w:rsidRDefault="00D52FFD" w:rsidP="00D52FFD">
      <w:pPr>
        <w:numPr>
          <w:ilvl w:val="1"/>
          <w:numId w:val="28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Key technologies for a virtual and private cloud datacenter</w:t>
      </w:r>
    </w:p>
    <w:p w14:paraId="6B96839C" w14:textId="77777777" w:rsidR="00681CFF" w:rsidRDefault="00681CFF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</w:p>
    <w:p w14:paraId="6561780B" w14:textId="040FC21D" w:rsidR="00D52FFD" w:rsidRDefault="00D52FFD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  <w:r w:rsidRPr="00D52FFD">
        <w:rPr>
          <w:rFonts w:ascii="Arial" w:eastAsia="Times New Roman" w:hAnsi="Arial" w:cs="Arial"/>
          <w:b/>
          <w:color w:val="17365D"/>
          <w:lang w:val="en-GB"/>
        </w:rPr>
        <w:t xml:space="preserve">Chapter 2 – Installing and Managing </w:t>
      </w:r>
      <w:proofErr w:type="spellStart"/>
      <w:r w:rsidRPr="00D52FFD">
        <w:rPr>
          <w:rFonts w:ascii="Arial" w:eastAsia="Times New Roman" w:hAnsi="Arial" w:cs="Arial"/>
          <w:b/>
          <w:color w:val="17365D"/>
          <w:lang w:val="en-GB"/>
        </w:rPr>
        <w:t>ESXi</w:t>
      </w:r>
      <w:proofErr w:type="spellEnd"/>
    </w:p>
    <w:p w14:paraId="766461FB" w14:textId="77777777" w:rsidR="00681CFF" w:rsidRPr="00D52FFD" w:rsidRDefault="00681CFF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</w:p>
    <w:p w14:paraId="6747288B" w14:textId="77777777" w:rsidR="00D52FFD" w:rsidRPr="00D52FFD" w:rsidRDefault="00D52FFD" w:rsidP="00D52FFD">
      <w:pPr>
        <w:numPr>
          <w:ilvl w:val="0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Planning for the Installation</w:t>
      </w:r>
    </w:p>
    <w:p w14:paraId="2FEB4193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Installation Options</w:t>
      </w:r>
    </w:p>
    <w:p w14:paraId="6F3F7F83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Auto Deploy</w:t>
      </w:r>
    </w:p>
    <w:p w14:paraId="720BBFFE" w14:textId="77777777" w:rsidR="00D52FFD" w:rsidRPr="00D52FFD" w:rsidRDefault="00D52FFD" w:rsidP="00D52FFD">
      <w:pPr>
        <w:numPr>
          <w:ilvl w:val="0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Installing </w:t>
      </w:r>
      <w:proofErr w:type="spellStart"/>
      <w:r w:rsidRPr="00D52FFD">
        <w:rPr>
          <w:rFonts w:ascii="Arial" w:eastAsia="Calibri" w:hAnsi="Arial" w:cs="Arial"/>
          <w:color w:val="17365D"/>
        </w:rPr>
        <w:t>ESXi</w:t>
      </w:r>
      <w:proofErr w:type="spellEnd"/>
      <w:r w:rsidRPr="00D52FFD">
        <w:rPr>
          <w:rFonts w:ascii="Arial" w:eastAsia="Calibri" w:hAnsi="Arial" w:cs="Arial"/>
          <w:color w:val="17365D"/>
        </w:rPr>
        <w:t xml:space="preserve"> (Hands </w:t>
      </w:r>
      <w:proofErr w:type="gramStart"/>
      <w:r w:rsidRPr="00D52FFD">
        <w:rPr>
          <w:rFonts w:ascii="Arial" w:eastAsia="Calibri" w:hAnsi="Arial" w:cs="Arial"/>
          <w:color w:val="17365D"/>
        </w:rPr>
        <w:t>On</w:t>
      </w:r>
      <w:proofErr w:type="gramEnd"/>
      <w:r w:rsidRPr="00D52FFD">
        <w:rPr>
          <w:rFonts w:ascii="Arial" w:eastAsia="Calibri" w:hAnsi="Arial" w:cs="Arial"/>
          <w:color w:val="17365D"/>
        </w:rPr>
        <w:t xml:space="preserve"> Lab (HOL))</w:t>
      </w:r>
    </w:p>
    <w:p w14:paraId="47D179C5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Using the DCUI (HOL)</w:t>
      </w:r>
    </w:p>
    <w:p w14:paraId="4A395634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proofErr w:type="spellStart"/>
      <w:r w:rsidRPr="00D52FFD">
        <w:rPr>
          <w:rFonts w:ascii="Arial" w:eastAsia="Calibri" w:hAnsi="Arial" w:cs="Arial"/>
          <w:color w:val="17365D"/>
        </w:rPr>
        <w:t>ESXi</w:t>
      </w:r>
      <w:proofErr w:type="spellEnd"/>
      <w:r w:rsidRPr="00D52FFD">
        <w:rPr>
          <w:rFonts w:ascii="Arial" w:eastAsia="Calibri" w:hAnsi="Arial" w:cs="Arial"/>
          <w:color w:val="17365D"/>
        </w:rPr>
        <w:t xml:space="preserve"> Configuration Settings (HOL)</w:t>
      </w:r>
    </w:p>
    <w:p w14:paraId="14ACE85A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Hostname Resolution (HOL)</w:t>
      </w:r>
    </w:p>
    <w:p w14:paraId="485A87E8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NTP (HOL)</w:t>
      </w:r>
    </w:p>
    <w:p w14:paraId="541CA67F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IP Address (HOL)</w:t>
      </w:r>
    </w:p>
    <w:p w14:paraId="6A2C4075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Syslog (HOL)</w:t>
      </w:r>
    </w:p>
    <w:p w14:paraId="3EB1BF0A" w14:textId="77777777" w:rsidR="00D52FFD" w:rsidRPr="00D52FFD" w:rsidRDefault="00D52FFD" w:rsidP="00D52FFD">
      <w:pPr>
        <w:numPr>
          <w:ilvl w:val="0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Accessing </w:t>
      </w:r>
      <w:proofErr w:type="spellStart"/>
      <w:r w:rsidRPr="00D52FFD">
        <w:rPr>
          <w:rFonts w:ascii="Arial" w:eastAsia="Calibri" w:hAnsi="Arial" w:cs="Arial"/>
          <w:color w:val="17365D"/>
        </w:rPr>
        <w:t>ESXi</w:t>
      </w:r>
      <w:proofErr w:type="spellEnd"/>
    </w:p>
    <w:p w14:paraId="43FACA1C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vSphere Client (HOL)</w:t>
      </w:r>
    </w:p>
    <w:p w14:paraId="07286818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!! THE NEW </w:t>
      </w:r>
      <w:proofErr w:type="gramStart"/>
      <w:r w:rsidRPr="00D52FFD">
        <w:rPr>
          <w:rFonts w:ascii="Arial" w:eastAsia="Calibri" w:hAnsi="Arial" w:cs="Arial"/>
          <w:color w:val="17365D"/>
        </w:rPr>
        <w:t>ONE !!</w:t>
      </w:r>
      <w:proofErr w:type="gramEnd"/>
    </w:p>
    <w:p w14:paraId="342E24FB" w14:textId="77777777" w:rsidR="00D52FFD" w:rsidRPr="00D52FFD" w:rsidRDefault="00D52FFD" w:rsidP="00D52FFD">
      <w:pPr>
        <w:numPr>
          <w:ilvl w:val="2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Configuration Settings</w:t>
      </w:r>
    </w:p>
    <w:p w14:paraId="694D76DD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Management User Interface (MUI) (HOL)</w:t>
      </w:r>
    </w:p>
    <w:p w14:paraId="5BD5F9A4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SSH Access (HOL)</w:t>
      </w:r>
    </w:p>
    <w:p w14:paraId="3AD6DDFF" w14:textId="77777777" w:rsidR="00D52FFD" w:rsidRPr="00D52FFD" w:rsidRDefault="00D52FFD" w:rsidP="00D52FFD">
      <w:pPr>
        <w:numPr>
          <w:ilvl w:val="0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Managing </w:t>
      </w:r>
      <w:proofErr w:type="spellStart"/>
      <w:r w:rsidRPr="00D52FFD">
        <w:rPr>
          <w:rFonts w:ascii="Arial" w:eastAsia="Calibri" w:hAnsi="Arial" w:cs="Arial"/>
          <w:color w:val="17365D"/>
        </w:rPr>
        <w:t>ESXi</w:t>
      </w:r>
      <w:proofErr w:type="spellEnd"/>
    </w:p>
    <w:p w14:paraId="600F5C2C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proofErr w:type="spellStart"/>
      <w:r w:rsidRPr="00D52FFD">
        <w:rPr>
          <w:rFonts w:ascii="Arial" w:eastAsia="Calibri" w:hAnsi="Arial" w:cs="Arial"/>
          <w:color w:val="17365D"/>
        </w:rPr>
        <w:t>esxcli</w:t>
      </w:r>
      <w:proofErr w:type="spellEnd"/>
      <w:r w:rsidRPr="00D52FFD">
        <w:rPr>
          <w:rFonts w:ascii="Arial" w:eastAsia="Calibri" w:hAnsi="Arial" w:cs="Arial"/>
          <w:color w:val="17365D"/>
        </w:rPr>
        <w:t xml:space="preserve"> and its many uses</w:t>
      </w:r>
    </w:p>
    <w:p w14:paraId="484FEA56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Controlling User Access (HOL)</w:t>
      </w:r>
    </w:p>
    <w:p w14:paraId="3CDDC3BA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Active Directory Integration (HOL)</w:t>
      </w:r>
    </w:p>
    <w:p w14:paraId="22AA9249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Managing the Firewall (HOL)</w:t>
      </w:r>
    </w:p>
    <w:p w14:paraId="04BABA96" w14:textId="77777777" w:rsidR="00D52FFD" w:rsidRPr="00D52FFD" w:rsidRDefault="00D52FFD" w:rsidP="00D52FFD">
      <w:pPr>
        <w:numPr>
          <w:ilvl w:val="1"/>
          <w:numId w:val="29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 xml:space="preserve">Troubleshooting </w:t>
      </w:r>
    </w:p>
    <w:p w14:paraId="3263BFE1" w14:textId="77777777" w:rsidR="00681CFF" w:rsidRDefault="00681CFF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</w:p>
    <w:p w14:paraId="0A94CB96" w14:textId="37C4EAEA" w:rsidR="00D52FFD" w:rsidRDefault="00D52FFD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  <w:r w:rsidRPr="00D52FFD">
        <w:rPr>
          <w:rFonts w:ascii="Arial" w:eastAsia="Times New Roman" w:hAnsi="Arial" w:cs="Arial"/>
          <w:b/>
          <w:color w:val="17365D"/>
          <w:lang w:val="en-GB"/>
        </w:rPr>
        <w:t>Chapter 3 – Installing and Managing vCenter</w:t>
      </w:r>
    </w:p>
    <w:p w14:paraId="1874D420" w14:textId="77777777" w:rsidR="00681CFF" w:rsidRPr="00D52FFD" w:rsidRDefault="00681CFF" w:rsidP="00D52FFD">
      <w:pPr>
        <w:spacing w:after="0" w:line="240" w:lineRule="auto"/>
        <w:rPr>
          <w:rFonts w:ascii="Arial" w:eastAsia="Times New Roman" w:hAnsi="Arial" w:cs="Arial"/>
          <w:b/>
          <w:color w:val="17365D"/>
          <w:lang w:val="en-GB"/>
        </w:rPr>
      </w:pPr>
    </w:p>
    <w:p w14:paraId="0952EAB9" w14:textId="77777777" w:rsidR="00D52FFD" w:rsidRPr="00D52FFD" w:rsidRDefault="00D52FFD" w:rsidP="00D52FFD">
      <w:pPr>
        <w:numPr>
          <w:ilvl w:val="0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vSphere/</w:t>
      </w:r>
      <w:proofErr w:type="spellStart"/>
      <w:r w:rsidRPr="00D52FFD">
        <w:rPr>
          <w:rFonts w:ascii="Arial" w:eastAsia="Calibri" w:hAnsi="Arial" w:cs="Arial"/>
          <w:color w:val="17365D"/>
        </w:rPr>
        <w:t>vCloud</w:t>
      </w:r>
      <w:proofErr w:type="spellEnd"/>
      <w:r w:rsidRPr="00D52FFD">
        <w:rPr>
          <w:rFonts w:ascii="Arial" w:eastAsia="Calibri" w:hAnsi="Arial" w:cs="Arial"/>
          <w:color w:val="17365D"/>
        </w:rPr>
        <w:t xml:space="preserve"> Licensing</w:t>
      </w:r>
    </w:p>
    <w:p w14:paraId="4D037BA5" w14:textId="77777777" w:rsidR="00D52FFD" w:rsidRPr="00D52FFD" w:rsidRDefault="00D52FFD" w:rsidP="00D52FFD">
      <w:pPr>
        <w:numPr>
          <w:ilvl w:val="0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vCenter Requirements</w:t>
      </w:r>
    </w:p>
    <w:p w14:paraId="19AB4AE0" w14:textId="77777777" w:rsidR="00D52FFD" w:rsidRPr="00D52FFD" w:rsidRDefault="00D52FFD" w:rsidP="00D52FFD">
      <w:pPr>
        <w:numPr>
          <w:ilvl w:val="1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Minimum Specifications</w:t>
      </w:r>
    </w:p>
    <w:p w14:paraId="5B64365C" w14:textId="77777777" w:rsidR="00D52FFD" w:rsidRPr="00D52FFD" w:rsidRDefault="00D52FFD" w:rsidP="00D52FFD">
      <w:pPr>
        <w:numPr>
          <w:ilvl w:val="1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Database Requirements</w:t>
      </w:r>
    </w:p>
    <w:p w14:paraId="2E865019" w14:textId="77777777" w:rsidR="00D52FFD" w:rsidRPr="00D52FFD" w:rsidRDefault="00D52FFD" w:rsidP="00D52FFD">
      <w:pPr>
        <w:numPr>
          <w:ilvl w:val="0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vCenter Architecture</w:t>
      </w:r>
    </w:p>
    <w:p w14:paraId="71BB9F67" w14:textId="7087A98C" w:rsidR="00D52FFD" w:rsidRDefault="00D52FFD" w:rsidP="00D52FFD">
      <w:pPr>
        <w:numPr>
          <w:ilvl w:val="0"/>
          <w:numId w:val="30"/>
        </w:numPr>
        <w:spacing w:after="0" w:line="240" w:lineRule="auto"/>
        <w:contextualSpacing/>
        <w:rPr>
          <w:rFonts w:ascii="Arial" w:eastAsia="Calibri" w:hAnsi="Arial" w:cs="Arial"/>
          <w:color w:val="17365D"/>
        </w:rPr>
      </w:pPr>
      <w:r w:rsidRPr="00D52FFD">
        <w:rPr>
          <w:rFonts w:ascii="Arial" w:eastAsia="Calibri" w:hAnsi="Arial" w:cs="Arial"/>
          <w:color w:val="17365D"/>
        </w:rPr>
        <w:t>Planning vCenter Installation (HOL)</w:t>
      </w:r>
    </w:p>
    <w:p w14:paraId="19936757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Embedded Platform Services Controller</w:t>
      </w:r>
    </w:p>
    <w:p w14:paraId="46F032A5" w14:textId="54FA7D2E" w:rsidR="00681CFF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External Platform Services Controller</w:t>
      </w:r>
    </w:p>
    <w:p w14:paraId="28A13856" w14:textId="2E1B979D" w:rsidR="00681CFF" w:rsidRDefault="00681CFF" w:rsidP="00681CFF">
      <w:pPr>
        <w:rPr>
          <w:rFonts w:ascii="Arial" w:hAnsi="Arial" w:cs="Arial"/>
          <w:color w:val="323E4F" w:themeColor="text2" w:themeShade="BF"/>
        </w:rPr>
      </w:pPr>
    </w:p>
    <w:p w14:paraId="73943DBF" w14:textId="77777777" w:rsidR="00681CFF" w:rsidRPr="00681CFF" w:rsidRDefault="00681CFF" w:rsidP="00681CFF">
      <w:pPr>
        <w:rPr>
          <w:rFonts w:ascii="Arial" w:hAnsi="Arial" w:cs="Arial"/>
          <w:color w:val="323E4F" w:themeColor="text2" w:themeShade="BF"/>
        </w:rPr>
      </w:pPr>
    </w:p>
    <w:p w14:paraId="07D3CD12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Single Sign-On (HOL)</w:t>
      </w:r>
    </w:p>
    <w:p w14:paraId="636ED8F2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vSphere Web Client (HOL)</w:t>
      </w:r>
    </w:p>
    <w:p w14:paraId="2E85989A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Certificate Authority (HOL)</w:t>
      </w:r>
    </w:p>
    <w:p w14:paraId="563C19DF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Certificate Store</w:t>
      </w:r>
    </w:p>
    <w:p w14:paraId="5AB95641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Overview of Capabilities (HOL)</w:t>
      </w:r>
    </w:p>
    <w:p w14:paraId="132ED814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Inventories</w:t>
      </w:r>
    </w:p>
    <w:p w14:paraId="0724304A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Inventory Lists</w:t>
      </w:r>
    </w:p>
    <w:p w14:paraId="125D4321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Hosts and Clusters</w:t>
      </w:r>
    </w:p>
    <w:p w14:paraId="1EE4FDF7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VMs and Templates</w:t>
      </w:r>
    </w:p>
    <w:p w14:paraId="51EFB051" w14:textId="77777777" w:rsidR="00681CFF" w:rsidRPr="0060445E" w:rsidRDefault="00681CFF" w:rsidP="00681CFF">
      <w:pPr>
        <w:pStyle w:val="ListParagraph"/>
        <w:numPr>
          <w:ilvl w:val="3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 Templates in Folders</w:t>
      </w:r>
    </w:p>
    <w:p w14:paraId="734BE71E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</w:t>
      </w:r>
    </w:p>
    <w:p w14:paraId="41EE65FB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Networking</w:t>
      </w:r>
    </w:p>
    <w:p w14:paraId="71CB203A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Hybrid Cloud</w:t>
      </w:r>
    </w:p>
    <w:p w14:paraId="18A04D4E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Orchestrator</w:t>
      </w:r>
    </w:p>
    <w:p w14:paraId="58C2631B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Monitoring</w:t>
      </w:r>
    </w:p>
    <w:p w14:paraId="3460DE5F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Task Console</w:t>
      </w:r>
    </w:p>
    <w:p w14:paraId="033FBB02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Event Console</w:t>
      </w:r>
    </w:p>
    <w:p w14:paraId="3EF5DCB2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Operations Manager</w:t>
      </w:r>
    </w:p>
    <w:p w14:paraId="79206F81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Host Profiles</w:t>
      </w:r>
    </w:p>
    <w:p w14:paraId="6C62ACB5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 Storage Policies</w:t>
      </w:r>
    </w:p>
    <w:p w14:paraId="20889DE8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Customization Specification Manager</w:t>
      </w:r>
    </w:p>
    <w:p w14:paraId="341E9464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 Placement Policies</w:t>
      </w:r>
    </w:p>
    <w:p w14:paraId="142F8245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Administration</w:t>
      </w:r>
    </w:p>
    <w:p w14:paraId="7DA53E8B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Roles</w:t>
      </w:r>
    </w:p>
    <w:p w14:paraId="475D6484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System Configuration</w:t>
      </w:r>
    </w:p>
    <w:p w14:paraId="64E5E5E8" w14:textId="77777777" w:rsidR="00681CFF" w:rsidRPr="0060445E" w:rsidRDefault="00681CFF" w:rsidP="00681CFF">
      <w:pPr>
        <w:pStyle w:val="ListParagraph"/>
        <w:numPr>
          <w:ilvl w:val="2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Licensing</w:t>
      </w:r>
    </w:p>
    <w:p w14:paraId="62B1D9D5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Policies and Profiles</w:t>
      </w:r>
    </w:p>
    <w:p w14:paraId="5BFEB770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Virtual Datacenters</w:t>
      </w:r>
    </w:p>
    <w:p w14:paraId="55D03594" w14:textId="77777777" w:rsidR="00681CFF" w:rsidRPr="0060445E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Content Libraries</w:t>
      </w:r>
    </w:p>
    <w:p w14:paraId="2FA44C34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Managing vCenter related to general tasks (HOL)</w:t>
      </w:r>
    </w:p>
    <w:p w14:paraId="4D0C2DC6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Troubleshooting vCenter Server and Database </w:t>
      </w:r>
    </w:p>
    <w:p w14:paraId="6744D853" w14:textId="77777777" w:rsidR="00681CFF" w:rsidRPr="0060445E" w:rsidRDefault="00681CFF" w:rsidP="00681CFF">
      <w:pPr>
        <w:pStyle w:val="ListParagraph"/>
        <w:numPr>
          <w:ilvl w:val="0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Appliance (HOL)</w:t>
      </w:r>
    </w:p>
    <w:p w14:paraId="07B2E4C4" w14:textId="37C93269" w:rsidR="00F6685B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Migrating to the vCenter Appliance </w:t>
      </w:r>
    </w:p>
    <w:p w14:paraId="3C9FAAB4" w14:textId="4A55D076" w:rsidR="00681CFF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>
        <w:rPr>
          <w:rFonts w:ascii="Arial" w:hAnsi="Arial" w:cs="Arial"/>
          <w:color w:val="323E4F" w:themeColor="text2" w:themeShade="BF"/>
        </w:rPr>
        <w:t>Requirement</w:t>
      </w:r>
    </w:p>
    <w:p w14:paraId="592B2DFC" w14:textId="2B69316C" w:rsidR="00681CFF" w:rsidRDefault="00681CFF" w:rsidP="00681CFF">
      <w:pPr>
        <w:pStyle w:val="ListParagraph"/>
        <w:numPr>
          <w:ilvl w:val="1"/>
          <w:numId w:val="30"/>
        </w:numPr>
        <w:rPr>
          <w:rFonts w:ascii="Arial" w:hAnsi="Arial" w:cs="Arial"/>
          <w:color w:val="323E4F" w:themeColor="text2" w:themeShade="BF"/>
        </w:rPr>
      </w:pPr>
      <w:r>
        <w:rPr>
          <w:rFonts w:ascii="Arial" w:hAnsi="Arial" w:cs="Arial"/>
          <w:color w:val="323E4F" w:themeColor="text2" w:themeShade="BF"/>
        </w:rPr>
        <w:t>New Features</w:t>
      </w:r>
    </w:p>
    <w:p w14:paraId="22663CA0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 xml:space="preserve">Chapter 4 – Configuring and Managing a </w:t>
      </w:r>
      <w:proofErr w:type="spellStart"/>
      <w:r w:rsidRPr="0060445E">
        <w:rPr>
          <w:rFonts w:cs="Arial"/>
          <w:b/>
          <w:color w:val="323E4F" w:themeColor="text2" w:themeShade="BF"/>
        </w:rPr>
        <w:t>vSwitch</w:t>
      </w:r>
      <w:proofErr w:type="spellEnd"/>
    </w:p>
    <w:p w14:paraId="4730812B" w14:textId="77777777" w:rsidR="000F23B4" w:rsidRPr="0060445E" w:rsidRDefault="000F23B4" w:rsidP="000F23B4">
      <w:pPr>
        <w:pStyle w:val="ListParagraph"/>
        <w:numPr>
          <w:ilvl w:val="0"/>
          <w:numId w:val="32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Virtual Switch Types, </w:t>
      </w:r>
      <w:proofErr w:type="gramStart"/>
      <w:r w:rsidRPr="0060445E">
        <w:rPr>
          <w:rFonts w:ascii="Arial" w:hAnsi="Arial" w:cs="Arial"/>
          <w:color w:val="323E4F" w:themeColor="text2" w:themeShade="BF"/>
        </w:rPr>
        <w:t>Connections</w:t>
      </w:r>
      <w:proofErr w:type="gramEnd"/>
      <w:r w:rsidRPr="0060445E">
        <w:rPr>
          <w:rFonts w:ascii="Arial" w:hAnsi="Arial" w:cs="Arial"/>
          <w:color w:val="323E4F" w:themeColor="text2" w:themeShade="BF"/>
        </w:rPr>
        <w:t xml:space="preserve"> and Identification</w:t>
      </w:r>
    </w:p>
    <w:p w14:paraId="2AD82D8F" w14:textId="77777777" w:rsidR="000F23B4" w:rsidRPr="0060445E" w:rsidRDefault="000F23B4" w:rsidP="000F23B4">
      <w:pPr>
        <w:pStyle w:val="ListParagraph"/>
        <w:numPr>
          <w:ilvl w:val="0"/>
          <w:numId w:val="32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Physical NIC configuration</w:t>
      </w:r>
    </w:p>
    <w:p w14:paraId="42587FBF" w14:textId="77777777" w:rsidR="000F23B4" w:rsidRPr="0060445E" w:rsidRDefault="000F23B4" w:rsidP="000F23B4">
      <w:pPr>
        <w:pStyle w:val="ListParagraph"/>
        <w:numPr>
          <w:ilvl w:val="0"/>
          <w:numId w:val="32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vSwitch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Features (HOL)</w:t>
      </w:r>
    </w:p>
    <w:p w14:paraId="58299016" w14:textId="0DB5A6C4" w:rsidR="000F23B4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Port Types (HOL)</w:t>
      </w:r>
    </w:p>
    <w:p w14:paraId="0CCB5F55" w14:textId="6879A6A8" w:rsidR="009713C8" w:rsidRDefault="009713C8" w:rsidP="009713C8">
      <w:pPr>
        <w:rPr>
          <w:rFonts w:ascii="Arial" w:hAnsi="Arial" w:cs="Arial"/>
          <w:color w:val="323E4F" w:themeColor="text2" w:themeShade="BF"/>
        </w:rPr>
      </w:pPr>
    </w:p>
    <w:p w14:paraId="1DFB7C6F" w14:textId="53E17C66" w:rsidR="009713C8" w:rsidRDefault="009713C8" w:rsidP="009713C8">
      <w:pPr>
        <w:rPr>
          <w:rFonts w:ascii="Arial" w:hAnsi="Arial" w:cs="Arial"/>
          <w:color w:val="323E4F" w:themeColor="text2" w:themeShade="BF"/>
        </w:rPr>
      </w:pPr>
    </w:p>
    <w:p w14:paraId="0C6E393D" w14:textId="77777777" w:rsidR="009713C8" w:rsidRPr="009713C8" w:rsidRDefault="009713C8" w:rsidP="009713C8">
      <w:pPr>
        <w:rPr>
          <w:rFonts w:ascii="Arial" w:hAnsi="Arial" w:cs="Arial"/>
          <w:color w:val="323E4F" w:themeColor="text2" w:themeShade="BF"/>
        </w:rPr>
      </w:pPr>
    </w:p>
    <w:p w14:paraId="4D8983B1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Cisco Discovery Protocol</w:t>
      </w:r>
    </w:p>
    <w:p w14:paraId="2F8E0620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VLAN’s (HOL)</w:t>
      </w:r>
    </w:p>
    <w:p w14:paraId="768DD7E2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Security Settings (HOL)</w:t>
      </w:r>
    </w:p>
    <w:p w14:paraId="3A9FE646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Traffic Shaping</w:t>
      </w:r>
    </w:p>
    <w:p w14:paraId="2351D7EF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NIC Teaming (HOL)</w:t>
      </w:r>
    </w:p>
    <w:p w14:paraId="15D5B0C3" w14:textId="77777777" w:rsidR="000F23B4" w:rsidRPr="0060445E" w:rsidRDefault="000F23B4" w:rsidP="000F23B4">
      <w:pPr>
        <w:pStyle w:val="ListParagraph"/>
        <w:numPr>
          <w:ilvl w:val="1"/>
          <w:numId w:val="31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Load Balancing Best Practices </w:t>
      </w:r>
    </w:p>
    <w:p w14:paraId="41EAE083" w14:textId="77777777" w:rsidR="000F23B4" w:rsidRPr="0060445E" w:rsidRDefault="000F23B4" w:rsidP="000F23B4">
      <w:pPr>
        <w:pStyle w:val="ListParagraph"/>
        <w:numPr>
          <w:ilvl w:val="0"/>
          <w:numId w:val="32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Physical Switch Configuration</w:t>
      </w:r>
    </w:p>
    <w:p w14:paraId="6AB3D9DA" w14:textId="77777777" w:rsidR="000F23B4" w:rsidRPr="0060445E" w:rsidRDefault="000F23B4" w:rsidP="000F23B4">
      <w:pPr>
        <w:pStyle w:val="ListParagraph"/>
        <w:numPr>
          <w:ilvl w:val="0"/>
          <w:numId w:val="32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Using the CLI to create and manage </w:t>
      </w:r>
      <w:proofErr w:type="spellStart"/>
      <w:proofErr w:type="gramStart"/>
      <w:r w:rsidRPr="0060445E">
        <w:rPr>
          <w:rFonts w:ascii="Arial" w:hAnsi="Arial" w:cs="Arial"/>
          <w:color w:val="323E4F" w:themeColor="text2" w:themeShade="BF"/>
        </w:rPr>
        <w:t>vSwitches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 (</w:t>
      </w:r>
      <w:proofErr w:type="gramEnd"/>
      <w:r w:rsidRPr="0060445E">
        <w:rPr>
          <w:rFonts w:ascii="Arial" w:hAnsi="Arial" w:cs="Arial"/>
          <w:color w:val="323E4F" w:themeColor="text2" w:themeShade="BF"/>
        </w:rPr>
        <w:t>HOL)</w:t>
      </w:r>
    </w:p>
    <w:p w14:paraId="10B97F5A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5 – Configuring and Managing Storage</w:t>
      </w:r>
    </w:p>
    <w:p w14:paraId="37575C8A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 Overview</w:t>
      </w:r>
    </w:p>
    <w:p w14:paraId="2D85E07E" w14:textId="77777777" w:rsidR="000F23B4" w:rsidRPr="0060445E" w:rsidRDefault="000F23B4" w:rsidP="000F23B4">
      <w:pPr>
        <w:pStyle w:val="ListParagraph"/>
        <w:numPr>
          <w:ilvl w:val="1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iSCSI, Fiber Channel and NAS</w:t>
      </w:r>
    </w:p>
    <w:p w14:paraId="04020AC2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vStorage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API’s</w:t>
      </w:r>
    </w:p>
    <w:p w14:paraId="5D6364CE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 Multipathing (HOL)</w:t>
      </w:r>
    </w:p>
    <w:p w14:paraId="491F12BE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 Configuration</w:t>
      </w:r>
    </w:p>
    <w:p w14:paraId="481EF00B" w14:textId="77777777" w:rsidR="000F23B4" w:rsidRPr="0060445E" w:rsidRDefault="000F23B4" w:rsidP="000F23B4">
      <w:pPr>
        <w:pStyle w:val="ListParagraph"/>
        <w:numPr>
          <w:ilvl w:val="1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iSCSI, FC and NAS (HOL)</w:t>
      </w:r>
    </w:p>
    <w:p w14:paraId="65EBBAD9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Monitoring Storage (HOL)</w:t>
      </w:r>
    </w:p>
    <w:p w14:paraId="1F6C0368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 CLI Commands (HOL)</w:t>
      </w:r>
    </w:p>
    <w:p w14:paraId="0DCB67D4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Troubleshooting Software iSCSI</w:t>
      </w:r>
    </w:p>
    <w:p w14:paraId="4F5AE896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Virtual Machine File System (HOL)</w:t>
      </w:r>
    </w:p>
    <w:p w14:paraId="6D99A1A6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vVols</w:t>
      </w:r>
      <w:proofErr w:type="spellEnd"/>
    </w:p>
    <w:p w14:paraId="39DB515F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Raw Device Mapping (HOL)</w:t>
      </w:r>
    </w:p>
    <w:p w14:paraId="2DCD6AED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Solid State Disks</w:t>
      </w:r>
    </w:p>
    <w:p w14:paraId="3C8BCF87" w14:textId="77777777" w:rsidR="000F23B4" w:rsidRPr="0060445E" w:rsidRDefault="000F23B4" w:rsidP="000F23B4">
      <w:pPr>
        <w:pStyle w:val="ListParagraph"/>
        <w:numPr>
          <w:ilvl w:val="0"/>
          <w:numId w:val="34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Storage Views (HOL)</w:t>
      </w:r>
    </w:p>
    <w:p w14:paraId="5AA5482E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6 – Configuring and Managing Virtual Machines</w:t>
      </w:r>
    </w:p>
    <w:p w14:paraId="11CEFA42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Overview of VM Hardware</w:t>
      </w:r>
    </w:p>
    <w:p w14:paraId="4C637EE2" w14:textId="77777777" w:rsidR="000F23B4" w:rsidRPr="0060445E" w:rsidRDefault="000F23B4" w:rsidP="000F23B4">
      <w:pPr>
        <w:pStyle w:val="ListParagraph"/>
        <w:numPr>
          <w:ilvl w:val="1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VMware® Tools (HOL)</w:t>
      </w:r>
    </w:p>
    <w:p w14:paraId="200773D4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Creating a VM (HOL)</w:t>
      </w:r>
    </w:p>
    <w:p w14:paraId="58F349AE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Clones (HOL)</w:t>
      </w:r>
    </w:p>
    <w:p w14:paraId="085E84DC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Templates (HOL)</w:t>
      </w:r>
    </w:p>
    <w:p w14:paraId="2D1BADEF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Virtual Appliances (HOL)</w:t>
      </w:r>
    </w:p>
    <w:p w14:paraId="19EC84A4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VMware® Converter (HOL)</w:t>
      </w:r>
    </w:p>
    <w:p w14:paraId="21A940C0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Managing the VM (HOL)</w:t>
      </w:r>
    </w:p>
    <w:p w14:paraId="7525CFED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Snapshots (HOL)</w:t>
      </w:r>
    </w:p>
    <w:p w14:paraId="46A6B08E" w14:textId="77777777" w:rsidR="000F23B4" w:rsidRPr="0060445E" w:rsidRDefault="000F23B4" w:rsidP="000F23B4">
      <w:pPr>
        <w:pStyle w:val="ListParagraph"/>
        <w:numPr>
          <w:ilvl w:val="0"/>
          <w:numId w:val="35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Troubleshooting the VM</w:t>
      </w:r>
    </w:p>
    <w:p w14:paraId="03D0225D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7 – Configuring and Managing Distributed Switches</w:t>
      </w:r>
    </w:p>
    <w:p w14:paraId="62C2F70A" w14:textId="77777777" w:rsidR="000F23B4" w:rsidRPr="0060445E" w:rsidRDefault="000F23B4" w:rsidP="000F23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DvSwitch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Design Concepts</w:t>
      </w:r>
    </w:p>
    <w:p w14:paraId="6C8C2FBE" w14:textId="7B968703" w:rsidR="000F23B4" w:rsidRDefault="000F23B4" w:rsidP="000F23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Physical Switch Configuration</w:t>
      </w:r>
    </w:p>
    <w:p w14:paraId="58C68496" w14:textId="18450758" w:rsidR="009713C8" w:rsidRDefault="009713C8" w:rsidP="009713C8">
      <w:pPr>
        <w:spacing w:after="0"/>
        <w:rPr>
          <w:rFonts w:ascii="Arial" w:hAnsi="Arial" w:cs="Arial"/>
          <w:color w:val="323E4F" w:themeColor="text2" w:themeShade="BF"/>
        </w:rPr>
      </w:pPr>
    </w:p>
    <w:p w14:paraId="2B377C88" w14:textId="0AB144C7" w:rsidR="009713C8" w:rsidRDefault="009713C8" w:rsidP="009713C8">
      <w:pPr>
        <w:spacing w:after="0"/>
        <w:rPr>
          <w:rFonts w:ascii="Arial" w:hAnsi="Arial" w:cs="Arial"/>
          <w:color w:val="323E4F" w:themeColor="text2" w:themeShade="BF"/>
        </w:rPr>
      </w:pPr>
    </w:p>
    <w:p w14:paraId="4DA831D3" w14:textId="488C59F2" w:rsidR="009713C8" w:rsidRDefault="009713C8" w:rsidP="009713C8">
      <w:pPr>
        <w:spacing w:after="0"/>
        <w:rPr>
          <w:rFonts w:ascii="Arial" w:hAnsi="Arial" w:cs="Arial"/>
          <w:color w:val="323E4F" w:themeColor="text2" w:themeShade="BF"/>
        </w:rPr>
      </w:pPr>
    </w:p>
    <w:p w14:paraId="4B638124" w14:textId="435E0EF4" w:rsidR="009713C8" w:rsidRDefault="009713C8" w:rsidP="009713C8">
      <w:pPr>
        <w:spacing w:after="0"/>
        <w:rPr>
          <w:rFonts w:ascii="Arial" w:hAnsi="Arial" w:cs="Arial"/>
          <w:color w:val="323E4F" w:themeColor="text2" w:themeShade="BF"/>
        </w:rPr>
      </w:pPr>
    </w:p>
    <w:p w14:paraId="0A708E6B" w14:textId="77777777" w:rsidR="009713C8" w:rsidRPr="009713C8" w:rsidRDefault="009713C8" w:rsidP="009713C8">
      <w:pPr>
        <w:spacing w:after="0"/>
        <w:rPr>
          <w:rFonts w:ascii="Arial" w:hAnsi="Arial" w:cs="Arial"/>
          <w:color w:val="323E4F" w:themeColor="text2" w:themeShade="BF"/>
        </w:rPr>
      </w:pPr>
    </w:p>
    <w:p w14:paraId="5910888E" w14:textId="77777777" w:rsidR="000F23B4" w:rsidRPr="0060445E" w:rsidRDefault="000F23B4" w:rsidP="000F23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DvSwitch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Features </w:t>
      </w:r>
    </w:p>
    <w:p w14:paraId="6A53853A" w14:textId="77777777" w:rsidR="000F23B4" w:rsidRPr="0060445E" w:rsidRDefault="000F23B4" w:rsidP="000F23B4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Standard features (HOL)</w:t>
      </w:r>
    </w:p>
    <w:p w14:paraId="212AF384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Port Types</w:t>
      </w:r>
    </w:p>
    <w:p w14:paraId="07CCC295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Port Groups (HOL)</w:t>
      </w:r>
    </w:p>
    <w:p w14:paraId="6F84FBB8" w14:textId="23AA4F70" w:rsidR="000F23B4" w:rsidRPr="009713C8" w:rsidRDefault="000F23B4" w:rsidP="000F23B4">
      <w:pPr>
        <w:pStyle w:val="ListParagraph"/>
        <w:numPr>
          <w:ilvl w:val="3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Port Binding</w:t>
      </w:r>
    </w:p>
    <w:p w14:paraId="33C33F06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Discovery Protocols (HOL)</w:t>
      </w:r>
    </w:p>
    <w:p w14:paraId="64559827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VLAN’s (HOL)</w:t>
      </w:r>
    </w:p>
    <w:p w14:paraId="42BAFB3E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Security Settings (HOL)</w:t>
      </w:r>
    </w:p>
    <w:p w14:paraId="1A4542A8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Traffic Shaping</w:t>
      </w:r>
    </w:p>
    <w:p w14:paraId="6E1AE54B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NIC Teaming (HOL)</w:t>
      </w:r>
    </w:p>
    <w:p w14:paraId="18DB6C47" w14:textId="77777777" w:rsidR="000F23B4" w:rsidRPr="0060445E" w:rsidRDefault="000F23B4" w:rsidP="000F23B4">
      <w:pPr>
        <w:pStyle w:val="ListParagraph"/>
        <w:numPr>
          <w:ilvl w:val="2"/>
          <w:numId w:val="39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Load Balancing </w:t>
      </w:r>
    </w:p>
    <w:p w14:paraId="34D5A75A" w14:textId="77777777" w:rsidR="000F23B4" w:rsidRPr="0060445E" w:rsidRDefault="000F23B4" w:rsidP="000F23B4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Advanced features</w:t>
      </w:r>
    </w:p>
    <w:p w14:paraId="0381ED15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Network I/O Control (HOL)</w:t>
      </w:r>
    </w:p>
    <w:p w14:paraId="2A70F9C0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Port Mirroring</w:t>
      </w:r>
    </w:p>
    <w:p w14:paraId="4B29FA4A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NetFlow</w:t>
      </w:r>
    </w:p>
    <w:p w14:paraId="2473C3EC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LACP Support</w:t>
      </w:r>
    </w:p>
    <w:p w14:paraId="083002D0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Private VLANs (HOL)</w:t>
      </w:r>
    </w:p>
    <w:p w14:paraId="34E8A361" w14:textId="77777777" w:rsidR="000F23B4" w:rsidRPr="0060445E" w:rsidRDefault="000F23B4" w:rsidP="000F23B4">
      <w:pPr>
        <w:pStyle w:val="ListParagraph"/>
        <w:numPr>
          <w:ilvl w:val="2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Traffic Filtering and Tagging (HOL)</w:t>
      </w:r>
    </w:p>
    <w:p w14:paraId="5BD09475" w14:textId="77777777" w:rsidR="000F23B4" w:rsidRPr="0060445E" w:rsidRDefault="000F23B4" w:rsidP="000F23B4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Uplink Settings</w:t>
      </w:r>
    </w:p>
    <w:p w14:paraId="6BDC2CA2" w14:textId="77777777" w:rsidR="000F23B4" w:rsidRPr="0060445E" w:rsidRDefault="000F23B4" w:rsidP="000F23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Migrating from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vSwitch’s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to a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DvSwitch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(HOL)</w:t>
      </w:r>
    </w:p>
    <w:p w14:paraId="78A944C6" w14:textId="77777777" w:rsidR="000F23B4" w:rsidRPr="0060445E" w:rsidRDefault="000F23B4" w:rsidP="000F23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Using the CLI to create and manage a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DvSwitch</w:t>
      </w:r>
      <w:proofErr w:type="spellEnd"/>
    </w:p>
    <w:p w14:paraId="10C05EF0" w14:textId="77777777" w:rsidR="000F23B4" w:rsidRPr="0060445E" w:rsidRDefault="000F23B4" w:rsidP="000F23B4">
      <w:pPr>
        <w:rPr>
          <w:rFonts w:cs="Arial"/>
          <w:color w:val="323E4F" w:themeColor="text2" w:themeShade="BF"/>
        </w:rPr>
      </w:pPr>
    </w:p>
    <w:p w14:paraId="3F06CC2B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8 – vSphere Management</w:t>
      </w:r>
    </w:p>
    <w:p w14:paraId="02D36331" w14:textId="77777777" w:rsidR="000F23B4" w:rsidRPr="0060445E" w:rsidRDefault="000F23B4" w:rsidP="000F23B4">
      <w:pPr>
        <w:pStyle w:val="ListParagraph"/>
        <w:numPr>
          <w:ilvl w:val="0"/>
          <w:numId w:val="33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vMotion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(HOL)</w:t>
      </w:r>
    </w:p>
    <w:p w14:paraId="029112EA" w14:textId="77777777" w:rsidR="000F23B4" w:rsidRPr="0060445E" w:rsidRDefault="000F23B4" w:rsidP="000F23B4">
      <w:pPr>
        <w:pStyle w:val="ListParagraph"/>
        <w:numPr>
          <w:ilvl w:val="0"/>
          <w:numId w:val="33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Storage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vMotion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(HOL)</w:t>
      </w:r>
    </w:p>
    <w:p w14:paraId="128F52C3" w14:textId="77777777" w:rsidR="000F23B4" w:rsidRPr="0060445E" w:rsidRDefault="000F23B4" w:rsidP="000F23B4">
      <w:pPr>
        <w:pStyle w:val="ListParagraph"/>
        <w:numPr>
          <w:ilvl w:val="0"/>
          <w:numId w:val="33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Host Cluster (HOL)</w:t>
      </w:r>
    </w:p>
    <w:p w14:paraId="1F66AC59" w14:textId="77777777" w:rsidR="000F23B4" w:rsidRPr="0060445E" w:rsidRDefault="000F23B4" w:rsidP="000F23B4">
      <w:pPr>
        <w:pStyle w:val="ListParagraph"/>
        <w:numPr>
          <w:ilvl w:val="1"/>
          <w:numId w:val="33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Covers all Cluster Features</w:t>
      </w:r>
    </w:p>
    <w:p w14:paraId="40EE9650" w14:textId="77777777" w:rsidR="000F23B4" w:rsidRPr="0060445E" w:rsidRDefault="000F23B4" w:rsidP="000F23B4">
      <w:pPr>
        <w:pStyle w:val="ListParagraph"/>
        <w:numPr>
          <w:ilvl w:val="0"/>
          <w:numId w:val="33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Distributed Resource Scheduler (HOL)</w:t>
      </w:r>
    </w:p>
    <w:p w14:paraId="1C09435F" w14:textId="77777777" w:rsidR="000F23B4" w:rsidRPr="0060445E" w:rsidRDefault="000F23B4" w:rsidP="000F23B4">
      <w:pPr>
        <w:pStyle w:val="ListParagraph"/>
        <w:numPr>
          <w:ilvl w:val="0"/>
          <w:numId w:val="33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Using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vApps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(HOL)</w:t>
      </w:r>
    </w:p>
    <w:p w14:paraId="2A6A51DB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9 – Backup and Disaster Recovery Implementation and Management</w:t>
      </w:r>
    </w:p>
    <w:p w14:paraId="4BD2F6D4" w14:textId="77777777" w:rsidR="000F23B4" w:rsidRPr="0060445E" w:rsidRDefault="000F23B4" w:rsidP="000F23B4">
      <w:pPr>
        <w:pStyle w:val="ListParagraph"/>
        <w:numPr>
          <w:ilvl w:val="0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High Availability (HOL)</w:t>
      </w:r>
    </w:p>
    <w:p w14:paraId="77540CA9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Fault Domain Manager</w:t>
      </w:r>
    </w:p>
    <w:p w14:paraId="6E76B3F1" w14:textId="77777777" w:rsidR="000F23B4" w:rsidRPr="0060445E" w:rsidRDefault="000F23B4" w:rsidP="000F23B4">
      <w:pPr>
        <w:pStyle w:val="ListParagraph"/>
        <w:numPr>
          <w:ilvl w:val="0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Virtual Machine Fault Tolerance</w:t>
      </w:r>
    </w:p>
    <w:p w14:paraId="5AE20AD4" w14:textId="77777777" w:rsidR="000F23B4" w:rsidRPr="0060445E" w:rsidRDefault="000F23B4" w:rsidP="000F23B4">
      <w:pPr>
        <w:pStyle w:val="ListParagraph"/>
        <w:numPr>
          <w:ilvl w:val="0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Microsoft Clustering</w:t>
      </w:r>
    </w:p>
    <w:p w14:paraId="2CC63E9C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How it works</w:t>
      </w:r>
    </w:p>
    <w:p w14:paraId="4C5CA71C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Its uses in a vSphere Infrastructure</w:t>
      </w:r>
    </w:p>
    <w:p w14:paraId="1983BF1B" w14:textId="77777777" w:rsidR="000F23B4" w:rsidRPr="0060445E" w:rsidRDefault="000F23B4" w:rsidP="000F23B4">
      <w:pPr>
        <w:pStyle w:val="ListParagraph"/>
        <w:numPr>
          <w:ilvl w:val="0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Backup Solutions</w:t>
      </w:r>
    </w:p>
    <w:p w14:paraId="6E4731CB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vSphere Data Protection (HOL)</w:t>
      </w:r>
    </w:p>
    <w:p w14:paraId="3C4E216C" w14:textId="209D4380" w:rsidR="000F23B4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Third Party Solutions</w:t>
      </w:r>
    </w:p>
    <w:p w14:paraId="4C33517A" w14:textId="44822B3E" w:rsidR="00CE3681" w:rsidRDefault="00CE3681" w:rsidP="00CE3681">
      <w:pPr>
        <w:rPr>
          <w:rFonts w:ascii="Arial" w:hAnsi="Arial" w:cs="Arial"/>
          <w:color w:val="323E4F" w:themeColor="text2" w:themeShade="BF"/>
        </w:rPr>
      </w:pPr>
    </w:p>
    <w:p w14:paraId="50C1C1A3" w14:textId="342E7B6F" w:rsidR="00CE3681" w:rsidRDefault="00CE3681" w:rsidP="00CE3681">
      <w:pPr>
        <w:rPr>
          <w:rFonts w:ascii="Arial" w:hAnsi="Arial" w:cs="Arial"/>
          <w:color w:val="323E4F" w:themeColor="text2" w:themeShade="BF"/>
        </w:rPr>
      </w:pPr>
    </w:p>
    <w:p w14:paraId="76421668" w14:textId="77777777" w:rsidR="00CE3681" w:rsidRPr="00CE3681" w:rsidRDefault="00CE3681" w:rsidP="00CE3681">
      <w:pPr>
        <w:rPr>
          <w:rFonts w:ascii="Arial" w:hAnsi="Arial" w:cs="Arial"/>
          <w:color w:val="323E4F" w:themeColor="text2" w:themeShade="BF"/>
        </w:rPr>
      </w:pPr>
    </w:p>
    <w:p w14:paraId="1C64FCA3" w14:textId="77777777" w:rsidR="000F23B4" w:rsidRPr="0060445E" w:rsidRDefault="000F23B4" w:rsidP="000F23B4">
      <w:pPr>
        <w:pStyle w:val="ListParagraph"/>
        <w:numPr>
          <w:ilvl w:val="0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Disaster Recovery Solutions</w:t>
      </w:r>
    </w:p>
    <w:p w14:paraId="693CA8DE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Site Recovery Manager</w:t>
      </w:r>
    </w:p>
    <w:p w14:paraId="57273A91" w14:textId="77777777" w:rsidR="000F23B4" w:rsidRPr="0060445E" w:rsidRDefault="000F23B4" w:rsidP="000F23B4">
      <w:pPr>
        <w:pStyle w:val="ListParagraph"/>
        <w:numPr>
          <w:ilvl w:val="1"/>
          <w:numId w:val="38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Third Party Solutions</w:t>
      </w:r>
    </w:p>
    <w:p w14:paraId="16FEB86D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 xml:space="preserve">Chapter 10 – vSphere Upgrading and Patch Management </w:t>
      </w:r>
    </w:p>
    <w:p w14:paraId="44F5E8B7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Why do we worry about patching and upgrading?</w:t>
      </w:r>
    </w:p>
    <w:p w14:paraId="28ED9A62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Patching the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ESXi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host (HOL)</w:t>
      </w:r>
    </w:p>
    <w:p w14:paraId="3E487CA4" w14:textId="77777777" w:rsidR="000F23B4" w:rsidRPr="0060445E" w:rsidRDefault="000F23B4" w:rsidP="000F23B4">
      <w:pPr>
        <w:pStyle w:val="ListParagraph"/>
        <w:numPr>
          <w:ilvl w:val="1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Stand Alone</w:t>
      </w:r>
    </w:p>
    <w:p w14:paraId="7DE26DA6" w14:textId="77777777" w:rsidR="000F23B4" w:rsidRPr="0060445E" w:rsidRDefault="000F23B4" w:rsidP="000F23B4">
      <w:pPr>
        <w:pStyle w:val="ListParagraph"/>
        <w:numPr>
          <w:ilvl w:val="1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Using Update Manager (HOL)</w:t>
      </w:r>
    </w:p>
    <w:p w14:paraId="729583D8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Patching Virtual Appliances</w:t>
      </w:r>
    </w:p>
    <w:p w14:paraId="6CEFF020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Patching Virtual Machines</w:t>
      </w:r>
    </w:p>
    <w:p w14:paraId="4BDBE2CD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Planning the Upgrade</w:t>
      </w:r>
    </w:p>
    <w:p w14:paraId="4D98B0F5" w14:textId="77777777" w:rsidR="000F23B4" w:rsidRPr="0060445E" w:rsidRDefault="000F23B4" w:rsidP="000F23B4">
      <w:pPr>
        <w:pStyle w:val="ListParagraph"/>
        <w:numPr>
          <w:ilvl w:val="0"/>
          <w:numId w:val="37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Performing the Upgrade</w:t>
      </w:r>
    </w:p>
    <w:p w14:paraId="75C982B7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11 – vSphere Monitoring and Performance (Availability Constraints)</w:t>
      </w:r>
    </w:p>
    <w:p w14:paraId="4EA88CE8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Configuring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ESXi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resources for best performance (HOL)</w:t>
      </w:r>
    </w:p>
    <w:p w14:paraId="333285CF" w14:textId="77777777" w:rsidR="000F23B4" w:rsidRPr="0060445E" w:rsidRDefault="000F23B4" w:rsidP="000F23B4">
      <w:pPr>
        <w:pStyle w:val="ListParagraph"/>
        <w:numPr>
          <w:ilvl w:val="1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Understanding the resources such as CPU, Memory and Disk</w:t>
      </w:r>
    </w:p>
    <w:p w14:paraId="344434C2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Configuring the VM for best performance (HOL)</w:t>
      </w:r>
    </w:p>
    <w:p w14:paraId="37A8D928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Monitoring the vSphere and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vCloud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Infrastructure (HOL)</w:t>
      </w:r>
    </w:p>
    <w:p w14:paraId="639FB5D6" w14:textId="77777777" w:rsidR="000F23B4" w:rsidRPr="0060445E" w:rsidRDefault="000F23B4" w:rsidP="000F23B4">
      <w:pPr>
        <w:pStyle w:val="ListParagraph"/>
        <w:numPr>
          <w:ilvl w:val="1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Performance Tab (HOL)</w:t>
      </w:r>
    </w:p>
    <w:p w14:paraId="010FB893" w14:textId="77777777" w:rsidR="000F23B4" w:rsidRPr="0060445E" w:rsidRDefault="000F23B4" w:rsidP="000F23B4">
      <w:pPr>
        <w:pStyle w:val="ListParagraph"/>
        <w:numPr>
          <w:ilvl w:val="1"/>
          <w:numId w:val="36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esxtop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(HOL)</w:t>
      </w:r>
    </w:p>
    <w:p w14:paraId="53288D1C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Configuring Alarms (HOL)</w:t>
      </w:r>
    </w:p>
    <w:p w14:paraId="55BA3D5E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Using Resource Pools properly (HOL)</w:t>
      </w:r>
    </w:p>
    <w:p w14:paraId="64D12E6A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Troubleshooting performance issues </w:t>
      </w:r>
    </w:p>
    <w:p w14:paraId="47EE8E98" w14:textId="77777777" w:rsidR="000F23B4" w:rsidRPr="0060445E" w:rsidRDefault="000F23B4" w:rsidP="000F23B4">
      <w:pPr>
        <w:pStyle w:val="ListParagraph"/>
        <w:numPr>
          <w:ilvl w:val="0"/>
          <w:numId w:val="36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vSphere Logs (HOL)</w:t>
      </w:r>
    </w:p>
    <w:p w14:paraId="25E14140" w14:textId="77777777" w:rsidR="000F23B4" w:rsidRPr="0060445E" w:rsidRDefault="000F23B4" w:rsidP="000F23B4">
      <w:pPr>
        <w:rPr>
          <w:rFonts w:cs="Arial"/>
          <w:b/>
          <w:color w:val="323E4F" w:themeColor="text2" w:themeShade="BF"/>
        </w:rPr>
      </w:pPr>
      <w:r w:rsidRPr="0060445E">
        <w:rPr>
          <w:rFonts w:cs="Arial"/>
          <w:b/>
          <w:color w:val="323E4F" w:themeColor="text2" w:themeShade="BF"/>
        </w:rPr>
        <w:t>Chapter 12 – vSphere Native Security for Admins</w:t>
      </w:r>
    </w:p>
    <w:p w14:paraId="4D90FA88" w14:textId="77777777" w:rsidR="000F23B4" w:rsidRPr="0060445E" w:rsidRDefault="000F23B4" w:rsidP="000F23B4">
      <w:pPr>
        <w:pStyle w:val="ListParagraph"/>
        <w:numPr>
          <w:ilvl w:val="0"/>
          <w:numId w:val="40"/>
        </w:numPr>
        <w:rPr>
          <w:rFonts w:ascii="Arial" w:hAnsi="Arial" w:cs="Arial"/>
          <w:color w:val="323E4F" w:themeColor="text2" w:themeShade="BF"/>
        </w:rPr>
      </w:pPr>
      <w:proofErr w:type="spellStart"/>
      <w:r w:rsidRPr="0060445E">
        <w:rPr>
          <w:rFonts w:ascii="Arial" w:hAnsi="Arial" w:cs="Arial"/>
          <w:color w:val="323E4F" w:themeColor="text2" w:themeShade="BF"/>
        </w:rPr>
        <w:t>ESXi</w:t>
      </w:r>
      <w:proofErr w:type="spellEnd"/>
      <w:r w:rsidRPr="0060445E">
        <w:rPr>
          <w:rFonts w:ascii="Arial" w:hAnsi="Arial" w:cs="Arial"/>
          <w:color w:val="323E4F" w:themeColor="text2" w:themeShade="BF"/>
        </w:rPr>
        <w:t xml:space="preserve"> Native Controls</w:t>
      </w:r>
    </w:p>
    <w:p w14:paraId="4DE81BC8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Active Directory Integration (HOL)</w:t>
      </w:r>
    </w:p>
    <w:p w14:paraId="5C7EA278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Managing the Firewall (HOL)</w:t>
      </w:r>
    </w:p>
    <w:p w14:paraId="012BB522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Logging</w:t>
      </w:r>
    </w:p>
    <w:p w14:paraId="04D07D2C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Lock Down Mode</w:t>
      </w:r>
    </w:p>
    <w:p w14:paraId="4D5EADB8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Acceptance Level</w:t>
      </w:r>
    </w:p>
    <w:p w14:paraId="443B3BAD" w14:textId="77777777" w:rsidR="000F23B4" w:rsidRPr="0060445E" w:rsidRDefault="000F23B4" w:rsidP="000F23B4">
      <w:pPr>
        <w:pStyle w:val="ListParagraph"/>
        <w:numPr>
          <w:ilvl w:val="0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vCenter Native Controls</w:t>
      </w:r>
    </w:p>
    <w:p w14:paraId="2F6D2F8B" w14:textId="77777777" w:rsidR="000F23B4" w:rsidRPr="0060445E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 xml:space="preserve">Encrypted </w:t>
      </w:r>
      <w:proofErr w:type="spellStart"/>
      <w:r w:rsidRPr="0060445E">
        <w:rPr>
          <w:rFonts w:ascii="Arial" w:hAnsi="Arial" w:cs="Arial"/>
          <w:color w:val="323E4F" w:themeColor="text2" w:themeShade="BF"/>
        </w:rPr>
        <w:t>vMotion</w:t>
      </w:r>
      <w:proofErr w:type="spellEnd"/>
    </w:p>
    <w:p w14:paraId="0AC5BD38" w14:textId="77777777" w:rsidR="000F23B4" w:rsidRPr="0060445E" w:rsidRDefault="000F23B4" w:rsidP="000F23B4">
      <w:pPr>
        <w:pStyle w:val="ListParagraph"/>
        <w:numPr>
          <w:ilvl w:val="0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VM Native Controls</w:t>
      </w:r>
    </w:p>
    <w:p w14:paraId="5EF8B906" w14:textId="25D0CDDE" w:rsidR="000F23B4" w:rsidRDefault="000F23B4" w:rsidP="000F23B4">
      <w:pPr>
        <w:pStyle w:val="ListParagraph"/>
        <w:numPr>
          <w:ilvl w:val="1"/>
          <w:numId w:val="40"/>
        </w:numPr>
        <w:rPr>
          <w:rFonts w:ascii="Arial" w:hAnsi="Arial" w:cs="Arial"/>
          <w:color w:val="323E4F" w:themeColor="text2" w:themeShade="BF"/>
        </w:rPr>
      </w:pPr>
      <w:r w:rsidRPr="0060445E">
        <w:rPr>
          <w:rFonts w:ascii="Arial" w:hAnsi="Arial" w:cs="Arial"/>
          <w:color w:val="323E4F" w:themeColor="text2" w:themeShade="BF"/>
        </w:rPr>
        <w:t>Security out of the Box</w:t>
      </w:r>
    </w:p>
    <w:p w14:paraId="5676789E" w14:textId="330923D1" w:rsidR="0014668B" w:rsidRDefault="0014668B" w:rsidP="0014668B">
      <w:pPr>
        <w:rPr>
          <w:rFonts w:ascii="Arial" w:hAnsi="Arial" w:cs="Arial"/>
          <w:color w:val="323E4F" w:themeColor="text2" w:themeShade="BF"/>
        </w:rPr>
      </w:pPr>
    </w:p>
    <w:p w14:paraId="00AFE158" w14:textId="7664AD54" w:rsidR="0014668B" w:rsidRDefault="0014668B" w:rsidP="0014668B">
      <w:pPr>
        <w:rPr>
          <w:rFonts w:ascii="Arial" w:hAnsi="Arial" w:cs="Arial"/>
          <w:color w:val="323E4F" w:themeColor="text2" w:themeShade="BF"/>
        </w:rPr>
      </w:pPr>
    </w:p>
    <w:p w14:paraId="0F5A70D9" w14:textId="1BA7E11E" w:rsidR="0014668B" w:rsidRDefault="0014668B" w:rsidP="0014668B">
      <w:pPr>
        <w:rPr>
          <w:rFonts w:ascii="Arial" w:hAnsi="Arial" w:cs="Arial"/>
          <w:color w:val="323E4F" w:themeColor="text2" w:themeShade="BF"/>
        </w:rPr>
      </w:pPr>
    </w:p>
    <w:p w14:paraId="1273FCCA" w14:textId="06B59067" w:rsidR="0014668B" w:rsidRDefault="0014668B" w:rsidP="0014668B">
      <w:pPr>
        <w:rPr>
          <w:rFonts w:ascii="Arial" w:hAnsi="Arial" w:cs="Arial"/>
          <w:color w:val="323E4F" w:themeColor="text2" w:themeShade="BF"/>
        </w:rPr>
      </w:pPr>
    </w:p>
    <w:p w14:paraId="2C5AD9CF" w14:textId="77777777" w:rsidR="002018BE" w:rsidRDefault="002018BE" w:rsidP="002018BE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</w:p>
    <w:p w14:paraId="7E7169AD" w14:textId="322F9FD0" w:rsidR="0014668B" w:rsidRPr="002018BE" w:rsidRDefault="002018BE" w:rsidP="002018BE">
      <w:pPr>
        <w:tabs>
          <w:tab w:val="left" w:pos="6495"/>
        </w:tabs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</w:t>
      </w:r>
      <w:r>
        <w:rPr>
          <w:rFonts w:ascii="DaxCondensed-Bold" w:hAnsi="DaxCondensed-Bold"/>
          <w:color w:val="374063"/>
          <w:sz w:val="40"/>
          <w:szCs w:val="40"/>
        </w:rPr>
        <w:t xml:space="preserve"> Lab </w:t>
      </w:r>
      <w:r w:rsidRPr="002E42E8">
        <w:rPr>
          <w:rFonts w:ascii="DaxCondensed-Bold" w:hAnsi="DaxCondensed-Bold"/>
          <w:color w:val="374063"/>
          <w:sz w:val="40"/>
          <w:szCs w:val="40"/>
        </w:rPr>
        <w:t>Outline:</w:t>
      </w:r>
    </w:p>
    <w:p w14:paraId="3393A9B8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 w:rsidRPr="001E7753">
        <w:rPr>
          <w:b/>
          <w:color w:val="222A35" w:themeColor="text2" w:themeShade="80"/>
        </w:rPr>
        <w:t>Lab 1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>Installing the Hypervisor</w:t>
      </w:r>
      <w:r w:rsidRPr="001E7753">
        <w:rPr>
          <w:bCs/>
          <w:color w:val="222A35" w:themeColor="text2" w:themeShade="80"/>
        </w:rPr>
        <w:tab/>
      </w:r>
    </w:p>
    <w:p w14:paraId="42E2D4FB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 w:rsidRPr="001E7753">
        <w:rPr>
          <w:b/>
          <w:color w:val="222A35" w:themeColor="text2" w:themeShade="80"/>
        </w:rPr>
        <w:t>Lab 2</w:t>
      </w:r>
      <w:r w:rsidRPr="001E7753">
        <w:rPr>
          <w:bCs/>
          <w:color w:val="222A35" w:themeColor="text2" w:themeShade="80"/>
        </w:rPr>
        <w:t xml:space="preserve"> – </w:t>
      </w:r>
      <w:proofErr w:type="spellStart"/>
      <w:r>
        <w:rPr>
          <w:bCs/>
          <w:color w:val="222A35" w:themeColor="text2" w:themeShade="80"/>
        </w:rPr>
        <w:t>ESXi</w:t>
      </w:r>
      <w:proofErr w:type="spellEnd"/>
      <w:r>
        <w:rPr>
          <w:bCs/>
          <w:color w:val="222A35" w:themeColor="text2" w:themeShade="80"/>
        </w:rPr>
        <w:t xml:space="preserve"> Management</w:t>
      </w:r>
      <w:r w:rsidRPr="001E7753">
        <w:rPr>
          <w:bCs/>
          <w:color w:val="222A35" w:themeColor="text2" w:themeShade="80"/>
        </w:rPr>
        <w:tab/>
      </w:r>
    </w:p>
    <w:p w14:paraId="1311728F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 w:rsidRPr="001E7753">
        <w:rPr>
          <w:b/>
          <w:color w:val="222A35" w:themeColor="text2" w:themeShade="80"/>
        </w:rPr>
        <w:t>Lab 3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 xml:space="preserve">Managing </w:t>
      </w:r>
      <w:proofErr w:type="spellStart"/>
      <w:r>
        <w:rPr>
          <w:bCs/>
          <w:color w:val="222A35" w:themeColor="text2" w:themeShade="80"/>
        </w:rPr>
        <w:t>ESXi</w:t>
      </w:r>
      <w:proofErr w:type="spellEnd"/>
      <w:r>
        <w:rPr>
          <w:bCs/>
          <w:color w:val="222A35" w:themeColor="text2" w:themeShade="80"/>
        </w:rPr>
        <w:t xml:space="preserve"> with vSphere</w:t>
      </w:r>
    </w:p>
    <w:p w14:paraId="1F649578" w14:textId="77777777" w:rsidR="0014668B" w:rsidRPr="001E7753" w:rsidRDefault="0014668B" w:rsidP="0014668B">
      <w:pPr>
        <w:spacing w:after="0"/>
        <w:jc w:val="both"/>
        <w:rPr>
          <w:bCs/>
          <w:color w:val="222A35" w:themeColor="text2" w:themeShade="80"/>
        </w:rPr>
      </w:pPr>
      <w:r>
        <w:rPr>
          <w:b/>
          <w:color w:val="222A35" w:themeColor="text2" w:themeShade="80"/>
        </w:rPr>
        <w:t xml:space="preserve">Lab </w:t>
      </w:r>
      <w:r w:rsidRPr="001E7753">
        <w:rPr>
          <w:b/>
          <w:color w:val="222A35" w:themeColor="text2" w:themeShade="80"/>
        </w:rPr>
        <w:t>4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>SSH Access</w:t>
      </w:r>
      <w:r w:rsidRPr="001E7753">
        <w:rPr>
          <w:bCs/>
          <w:color w:val="222A35" w:themeColor="text2" w:themeShade="80"/>
        </w:rPr>
        <w:tab/>
      </w:r>
    </w:p>
    <w:p w14:paraId="70C6D4F0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>
        <w:rPr>
          <w:b/>
          <w:color w:val="222A35" w:themeColor="text2" w:themeShade="80"/>
        </w:rPr>
        <w:t>Lab</w:t>
      </w:r>
      <w:r w:rsidRPr="001E7753">
        <w:rPr>
          <w:b/>
          <w:color w:val="222A35" w:themeColor="text2" w:themeShade="80"/>
        </w:rPr>
        <w:t xml:space="preserve"> 5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>Syslog Settings</w:t>
      </w:r>
    </w:p>
    <w:p w14:paraId="16E3EBCF" w14:textId="77777777" w:rsidR="0014668B" w:rsidRDefault="0014668B" w:rsidP="0014668B">
      <w:pPr>
        <w:spacing w:after="0"/>
        <w:rPr>
          <w:bCs/>
          <w:color w:val="222A35" w:themeColor="text2" w:themeShade="80"/>
        </w:rPr>
      </w:pPr>
      <w:r>
        <w:rPr>
          <w:b/>
          <w:color w:val="222A35" w:themeColor="text2" w:themeShade="80"/>
        </w:rPr>
        <w:t>Lab</w:t>
      </w:r>
      <w:r w:rsidRPr="001E7753">
        <w:rPr>
          <w:b/>
          <w:color w:val="222A35" w:themeColor="text2" w:themeShade="80"/>
        </w:rPr>
        <w:t xml:space="preserve"> 6</w:t>
      </w:r>
      <w:r w:rsidRPr="001E7753">
        <w:rPr>
          <w:bCs/>
          <w:color w:val="222A35" w:themeColor="text2" w:themeShade="80"/>
        </w:rPr>
        <w:t xml:space="preserve"> </w:t>
      </w:r>
      <w:r>
        <w:rPr>
          <w:bCs/>
          <w:color w:val="222A35" w:themeColor="text2" w:themeShade="80"/>
        </w:rPr>
        <w:t>–</w:t>
      </w:r>
      <w:r w:rsidRPr="001E7753">
        <w:rPr>
          <w:bCs/>
          <w:color w:val="222A35" w:themeColor="text2" w:themeShade="80"/>
        </w:rPr>
        <w:t xml:space="preserve"> </w:t>
      </w:r>
      <w:r>
        <w:rPr>
          <w:bCs/>
          <w:color w:val="222A35" w:themeColor="text2" w:themeShade="80"/>
        </w:rPr>
        <w:t>Controlling User Access</w:t>
      </w:r>
      <w:r w:rsidRPr="001E7753">
        <w:rPr>
          <w:bCs/>
          <w:color w:val="222A35" w:themeColor="text2" w:themeShade="80"/>
        </w:rPr>
        <w:br/>
      </w:r>
      <w:r>
        <w:rPr>
          <w:b/>
          <w:color w:val="222A35" w:themeColor="text2" w:themeShade="80"/>
        </w:rPr>
        <w:t>Lab</w:t>
      </w:r>
      <w:r w:rsidRPr="001E7753">
        <w:rPr>
          <w:b/>
          <w:color w:val="222A35" w:themeColor="text2" w:themeShade="80"/>
        </w:rPr>
        <w:t xml:space="preserve"> </w:t>
      </w:r>
      <w:r>
        <w:rPr>
          <w:b/>
          <w:color w:val="222A35" w:themeColor="text2" w:themeShade="80"/>
        </w:rPr>
        <w:t>7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>Active Directory Integration</w:t>
      </w:r>
    </w:p>
    <w:p w14:paraId="40DA17FA" w14:textId="77777777" w:rsidR="0014668B" w:rsidRDefault="0014668B" w:rsidP="0014668B">
      <w:pPr>
        <w:spacing w:after="0"/>
        <w:rPr>
          <w:bCs/>
          <w:color w:val="222A35" w:themeColor="text2" w:themeShade="80"/>
        </w:rPr>
      </w:pPr>
      <w:r w:rsidRPr="0014668B">
        <w:rPr>
          <w:b/>
          <w:color w:val="222A35" w:themeColor="text2" w:themeShade="80"/>
        </w:rPr>
        <w:t>Lab 8</w:t>
      </w:r>
      <w:r>
        <w:rPr>
          <w:bCs/>
          <w:color w:val="222A35" w:themeColor="text2" w:themeShade="80"/>
        </w:rPr>
        <w:t xml:space="preserve"> – Managing </w:t>
      </w:r>
      <w:proofErr w:type="spellStart"/>
      <w:r>
        <w:rPr>
          <w:bCs/>
          <w:color w:val="222A35" w:themeColor="text2" w:themeShade="80"/>
        </w:rPr>
        <w:t>ESXi</w:t>
      </w:r>
      <w:proofErr w:type="spellEnd"/>
      <w:r>
        <w:rPr>
          <w:bCs/>
          <w:color w:val="222A35" w:themeColor="text2" w:themeShade="80"/>
        </w:rPr>
        <w:t xml:space="preserve"> Firewall</w:t>
      </w:r>
    </w:p>
    <w:p w14:paraId="09D69901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 w:rsidRPr="0014668B">
        <w:rPr>
          <w:b/>
          <w:color w:val="222A35" w:themeColor="text2" w:themeShade="80"/>
        </w:rPr>
        <w:t>Lab 9</w:t>
      </w:r>
      <w:r>
        <w:rPr>
          <w:bCs/>
          <w:color w:val="222A35" w:themeColor="text2" w:themeShade="80"/>
        </w:rPr>
        <w:t xml:space="preserve"> – Attach </w:t>
      </w:r>
      <w:proofErr w:type="spellStart"/>
      <w:r>
        <w:rPr>
          <w:bCs/>
          <w:color w:val="222A35" w:themeColor="text2" w:themeShade="80"/>
        </w:rPr>
        <w:t>ESXi</w:t>
      </w:r>
      <w:proofErr w:type="spellEnd"/>
      <w:r>
        <w:rPr>
          <w:bCs/>
          <w:color w:val="222A35" w:themeColor="text2" w:themeShade="80"/>
        </w:rPr>
        <w:t xml:space="preserve"> to host via vSphere</w:t>
      </w:r>
    </w:p>
    <w:p w14:paraId="08B88446" w14:textId="77777777" w:rsidR="0014668B" w:rsidRPr="001E7753" w:rsidRDefault="0014668B" w:rsidP="0014668B">
      <w:pPr>
        <w:spacing w:after="0"/>
        <w:rPr>
          <w:bCs/>
          <w:color w:val="222A35" w:themeColor="text2" w:themeShade="80"/>
        </w:rPr>
      </w:pPr>
      <w:r>
        <w:rPr>
          <w:b/>
          <w:color w:val="222A35" w:themeColor="text2" w:themeShade="80"/>
        </w:rPr>
        <w:t>Lab</w:t>
      </w:r>
      <w:r w:rsidRPr="001E7753">
        <w:rPr>
          <w:b/>
          <w:color w:val="222A35" w:themeColor="text2" w:themeShade="80"/>
        </w:rPr>
        <w:t xml:space="preserve"> 10</w:t>
      </w:r>
      <w:r w:rsidRPr="001E7753">
        <w:rPr>
          <w:bCs/>
          <w:color w:val="222A35" w:themeColor="text2" w:themeShade="80"/>
        </w:rPr>
        <w:t xml:space="preserve"> – </w:t>
      </w:r>
      <w:r>
        <w:rPr>
          <w:bCs/>
          <w:color w:val="222A35" w:themeColor="text2" w:themeShade="80"/>
        </w:rPr>
        <w:t xml:space="preserve">Getting around the </w:t>
      </w:r>
      <w:proofErr w:type="spellStart"/>
      <w:r>
        <w:rPr>
          <w:bCs/>
          <w:color w:val="222A35" w:themeColor="text2" w:themeShade="80"/>
        </w:rPr>
        <w:t>vShpere</w:t>
      </w:r>
      <w:proofErr w:type="spellEnd"/>
      <w:r>
        <w:rPr>
          <w:bCs/>
          <w:color w:val="222A35" w:themeColor="text2" w:themeShade="80"/>
        </w:rPr>
        <w:t xml:space="preserve"> Web Client</w:t>
      </w:r>
      <w:r w:rsidRPr="001E7753">
        <w:rPr>
          <w:bCs/>
          <w:color w:val="222A35" w:themeColor="text2" w:themeShade="80"/>
        </w:rPr>
        <w:tab/>
      </w:r>
    </w:p>
    <w:p w14:paraId="29B71ACB" w14:textId="77777777" w:rsidR="0014668B" w:rsidRDefault="0014668B" w:rsidP="0014668B">
      <w:pPr>
        <w:spacing w:after="0"/>
        <w:rPr>
          <w:bCs/>
          <w:color w:val="222A35" w:themeColor="text2" w:themeShade="80"/>
        </w:rPr>
      </w:pPr>
      <w:r>
        <w:rPr>
          <w:b/>
          <w:color w:val="222A35" w:themeColor="text2" w:themeShade="80"/>
        </w:rPr>
        <w:t>Lab</w:t>
      </w:r>
      <w:r w:rsidRPr="001E7753">
        <w:rPr>
          <w:bCs/>
          <w:color w:val="222A35" w:themeColor="text2" w:themeShade="80"/>
        </w:rPr>
        <w:t xml:space="preserve"> </w:t>
      </w:r>
      <w:r w:rsidRPr="001254E9">
        <w:rPr>
          <w:b/>
          <w:color w:val="222A35" w:themeColor="text2" w:themeShade="80"/>
        </w:rPr>
        <w:t>11</w:t>
      </w:r>
      <w:r>
        <w:rPr>
          <w:bCs/>
          <w:color w:val="222A35" w:themeColor="text2" w:themeShade="80"/>
        </w:rPr>
        <w:t xml:space="preserve"> – Setting NTP on </w:t>
      </w:r>
      <w:proofErr w:type="spellStart"/>
      <w:r>
        <w:rPr>
          <w:bCs/>
          <w:color w:val="222A35" w:themeColor="text2" w:themeShade="80"/>
        </w:rPr>
        <w:t>ESXi</w:t>
      </w:r>
      <w:proofErr w:type="spellEnd"/>
      <w:r>
        <w:rPr>
          <w:bCs/>
          <w:color w:val="222A35" w:themeColor="text2" w:themeShade="80"/>
        </w:rPr>
        <w:t xml:space="preserve"> Host</w:t>
      </w:r>
    </w:p>
    <w:p w14:paraId="708B9B69" w14:textId="77777777" w:rsidR="0014668B" w:rsidRDefault="0014668B" w:rsidP="0014668B">
      <w:pPr>
        <w:spacing w:after="0"/>
        <w:rPr>
          <w:bCs/>
          <w:color w:val="222A35" w:themeColor="text2" w:themeShade="80"/>
        </w:rPr>
      </w:pPr>
      <w:r w:rsidRPr="0014668B">
        <w:rPr>
          <w:b/>
          <w:color w:val="222A35" w:themeColor="text2" w:themeShade="80"/>
        </w:rPr>
        <w:t>Lab 12</w:t>
      </w:r>
      <w:r>
        <w:rPr>
          <w:bCs/>
          <w:color w:val="222A35" w:themeColor="text2" w:themeShade="80"/>
        </w:rPr>
        <w:t xml:space="preserve"> – Setup vCenter Appliance</w:t>
      </w:r>
    </w:p>
    <w:p w14:paraId="064C2E2A" w14:textId="055F713E" w:rsidR="0014668B" w:rsidRDefault="0014668B" w:rsidP="008D4EF0">
      <w:pPr>
        <w:spacing w:after="0"/>
        <w:rPr>
          <w:bCs/>
          <w:color w:val="222A35" w:themeColor="text2" w:themeShade="80"/>
        </w:rPr>
      </w:pPr>
      <w:r w:rsidRPr="0014668B">
        <w:rPr>
          <w:b/>
          <w:color w:val="222A35" w:themeColor="text2" w:themeShade="80"/>
        </w:rPr>
        <w:t>Lab 13</w:t>
      </w:r>
      <w:r>
        <w:rPr>
          <w:bCs/>
          <w:color w:val="222A35" w:themeColor="text2" w:themeShade="80"/>
        </w:rPr>
        <w:t xml:space="preserve"> – Create Virtual Switches</w:t>
      </w:r>
    </w:p>
    <w:p w14:paraId="3987FF50" w14:textId="54EE989F" w:rsidR="008D4EF0" w:rsidRDefault="008D4EF0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14</w:t>
      </w:r>
      <w:r>
        <w:rPr>
          <w:bCs/>
          <w:color w:val="222A35" w:themeColor="text2" w:themeShade="80"/>
        </w:rPr>
        <w:t xml:space="preserve"> </w:t>
      </w:r>
      <w:r w:rsidR="000914B6">
        <w:rPr>
          <w:bCs/>
          <w:color w:val="222A35" w:themeColor="text2" w:themeShade="80"/>
        </w:rPr>
        <w:t>–</w:t>
      </w:r>
      <w:r>
        <w:rPr>
          <w:bCs/>
          <w:color w:val="222A35" w:themeColor="text2" w:themeShade="80"/>
        </w:rPr>
        <w:t xml:space="preserve"> </w:t>
      </w:r>
      <w:r w:rsidR="000914B6">
        <w:rPr>
          <w:bCs/>
          <w:color w:val="222A35" w:themeColor="text2" w:themeShade="80"/>
        </w:rPr>
        <w:t>Create Virtual Switch from the CLI</w:t>
      </w:r>
    </w:p>
    <w:p w14:paraId="6061F988" w14:textId="76AD7861" w:rsidR="000914B6" w:rsidRDefault="000914B6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15</w:t>
      </w:r>
      <w:r>
        <w:rPr>
          <w:bCs/>
          <w:color w:val="222A35" w:themeColor="text2" w:themeShade="80"/>
        </w:rPr>
        <w:t xml:space="preserve"> – Configuring storage via the GUI</w:t>
      </w:r>
    </w:p>
    <w:p w14:paraId="77F00890" w14:textId="54B99525" w:rsidR="000914B6" w:rsidRDefault="000914B6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16 </w:t>
      </w:r>
      <w:r>
        <w:rPr>
          <w:bCs/>
          <w:color w:val="222A35" w:themeColor="text2" w:themeShade="80"/>
        </w:rPr>
        <w:t xml:space="preserve">– iSCSI Storage Verification </w:t>
      </w:r>
      <w:r w:rsidR="007150DC">
        <w:rPr>
          <w:bCs/>
          <w:color w:val="222A35" w:themeColor="text2" w:themeShade="80"/>
        </w:rPr>
        <w:t>using CLI</w:t>
      </w:r>
    </w:p>
    <w:p w14:paraId="6E9B8D8C" w14:textId="5CCE5362" w:rsidR="007150DC" w:rsidRDefault="007150D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17</w:t>
      </w:r>
      <w:r>
        <w:rPr>
          <w:bCs/>
          <w:color w:val="222A35" w:themeColor="text2" w:themeShade="80"/>
        </w:rPr>
        <w:t xml:space="preserve"> – configuring the NFS Datastore</w:t>
      </w:r>
    </w:p>
    <w:p w14:paraId="7261C15F" w14:textId="34C4AE52" w:rsidR="007150DC" w:rsidRDefault="007150D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18 </w:t>
      </w:r>
      <w:r>
        <w:rPr>
          <w:bCs/>
          <w:color w:val="222A35" w:themeColor="text2" w:themeShade="80"/>
        </w:rPr>
        <w:t>– Working with VMFS</w:t>
      </w:r>
    </w:p>
    <w:p w14:paraId="7860446C" w14:textId="415B353F" w:rsidR="007150DC" w:rsidRDefault="007150D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19 </w:t>
      </w:r>
      <w:r>
        <w:rPr>
          <w:bCs/>
          <w:color w:val="222A35" w:themeColor="text2" w:themeShade="80"/>
        </w:rPr>
        <w:t>– Setting up and Installing a VM</w:t>
      </w:r>
    </w:p>
    <w:p w14:paraId="0710019B" w14:textId="531E7C06" w:rsidR="007150DC" w:rsidRDefault="007150D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20 </w:t>
      </w:r>
      <w:r>
        <w:rPr>
          <w:bCs/>
          <w:color w:val="222A35" w:themeColor="text2" w:themeShade="80"/>
        </w:rPr>
        <w:t>– Working with Virtual Appliance OVF</w:t>
      </w:r>
    </w:p>
    <w:p w14:paraId="03EA5E96" w14:textId="19F18FA8" w:rsidR="007150DC" w:rsidRDefault="007150D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21</w:t>
      </w:r>
      <w:r>
        <w:rPr>
          <w:bCs/>
          <w:color w:val="222A35" w:themeColor="text2" w:themeShade="80"/>
        </w:rPr>
        <w:t xml:space="preserve"> – Working with Cloning and Templates</w:t>
      </w:r>
    </w:p>
    <w:p w14:paraId="6320DA2C" w14:textId="319DC773" w:rsidR="005E5016" w:rsidRDefault="005E5016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22 </w:t>
      </w:r>
      <w:r>
        <w:rPr>
          <w:bCs/>
          <w:color w:val="222A35" w:themeColor="text2" w:themeShade="80"/>
        </w:rPr>
        <w:t xml:space="preserve">– Extending a </w:t>
      </w:r>
      <w:proofErr w:type="spellStart"/>
      <w:r>
        <w:rPr>
          <w:bCs/>
          <w:color w:val="222A35" w:themeColor="text2" w:themeShade="80"/>
        </w:rPr>
        <w:t>vmdk</w:t>
      </w:r>
      <w:proofErr w:type="spellEnd"/>
    </w:p>
    <w:p w14:paraId="0CF94605" w14:textId="6DE8AE34" w:rsidR="005E5016" w:rsidRDefault="005E5016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23 </w:t>
      </w:r>
      <w:r>
        <w:rPr>
          <w:bCs/>
          <w:color w:val="222A35" w:themeColor="text2" w:themeShade="80"/>
        </w:rPr>
        <w:t>– Rename Virtual Machine Files</w:t>
      </w:r>
    </w:p>
    <w:p w14:paraId="2F2F7D99" w14:textId="0697A745" w:rsidR="005E5016" w:rsidRDefault="005E5016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 xml:space="preserve">Lab 24 </w:t>
      </w:r>
      <w:r>
        <w:rPr>
          <w:bCs/>
          <w:color w:val="222A35" w:themeColor="text2" w:themeShade="80"/>
        </w:rPr>
        <w:t>– Using Snapshots</w:t>
      </w:r>
    </w:p>
    <w:p w14:paraId="02F8BD44" w14:textId="5B8A86BE" w:rsidR="005E5016" w:rsidRDefault="00F63504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25</w:t>
      </w:r>
      <w:r>
        <w:rPr>
          <w:bCs/>
          <w:color w:val="222A35" w:themeColor="text2" w:themeShade="80"/>
        </w:rPr>
        <w:t xml:space="preserve"> – Setup an RDM</w:t>
      </w:r>
    </w:p>
    <w:p w14:paraId="6C60134B" w14:textId="4A77A326" w:rsidR="00F63504" w:rsidRDefault="00F63504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26</w:t>
      </w:r>
      <w:r>
        <w:rPr>
          <w:bCs/>
          <w:color w:val="222A35" w:themeColor="text2" w:themeShade="80"/>
        </w:rPr>
        <w:t xml:space="preserve"> – </w:t>
      </w:r>
      <w:proofErr w:type="spellStart"/>
      <w:r>
        <w:rPr>
          <w:bCs/>
          <w:color w:val="222A35" w:themeColor="text2" w:themeShade="80"/>
        </w:rPr>
        <w:t>Vmware</w:t>
      </w:r>
      <w:proofErr w:type="spellEnd"/>
      <w:r>
        <w:rPr>
          <w:bCs/>
          <w:color w:val="222A35" w:themeColor="text2" w:themeShade="80"/>
        </w:rPr>
        <w:t xml:space="preserve"> converter</w:t>
      </w:r>
    </w:p>
    <w:p w14:paraId="6ABAB4C8" w14:textId="70995F18" w:rsidR="00F63504" w:rsidRDefault="00F63504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27</w:t>
      </w:r>
      <w:r>
        <w:rPr>
          <w:bCs/>
          <w:color w:val="222A35" w:themeColor="text2" w:themeShade="80"/>
        </w:rPr>
        <w:t xml:space="preserve"> – Create Virtual Distributed Switch</w:t>
      </w:r>
    </w:p>
    <w:p w14:paraId="1DBB891D" w14:textId="22B063DD" w:rsidR="00C54615" w:rsidRDefault="00F63504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28</w:t>
      </w:r>
      <w:r>
        <w:rPr>
          <w:bCs/>
          <w:color w:val="222A35" w:themeColor="text2" w:themeShade="80"/>
        </w:rPr>
        <w:t xml:space="preserve"> – Configuring Network I/O</w:t>
      </w:r>
      <w:r w:rsidR="00C54615">
        <w:rPr>
          <w:bCs/>
          <w:color w:val="222A35" w:themeColor="text2" w:themeShade="80"/>
        </w:rPr>
        <w:t xml:space="preserve"> Control</w:t>
      </w:r>
    </w:p>
    <w:p w14:paraId="63F3DF98" w14:textId="7EFE30F2" w:rsidR="00C54615" w:rsidRDefault="00C54615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29</w:t>
      </w:r>
      <w:r>
        <w:rPr>
          <w:bCs/>
          <w:color w:val="222A35" w:themeColor="text2" w:themeShade="80"/>
        </w:rPr>
        <w:t xml:space="preserve"> – Configuring PVLAN</w:t>
      </w:r>
    </w:p>
    <w:p w14:paraId="75795387" w14:textId="66AF8389" w:rsidR="007150D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30</w:t>
      </w:r>
      <w:r>
        <w:rPr>
          <w:bCs/>
          <w:color w:val="222A35" w:themeColor="text2" w:themeShade="80"/>
        </w:rPr>
        <w:t xml:space="preserve"> – Migrating from a </w:t>
      </w:r>
      <w:proofErr w:type="spellStart"/>
      <w:r>
        <w:rPr>
          <w:bCs/>
          <w:color w:val="222A35" w:themeColor="text2" w:themeShade="80"/>
        </w:rPr>
        <w:t>vSwitch</w:t>
      </w:r>
      <w:proofErr w:type="spellEnd"/>
      <w:r>
        <w:rPr>
          <w:bCs/>
          <w:color w:val="222A35" w:themeColor="text2" w:themeShade="80"/>
        </w:rPr>
        <w:t xml:space="preserve"> to a </w:t>
      </w:r>
      <w:proofErr w:type="spellStart"/>
      <w:r>
        <w:rPr>
          <w:bCs/>
          <w:color w:val="222A35" w:themeColor="text2" w:themeShade="80"/>
        </w:rPr>
        <w:t>vDSwitch</w:t>
      </w:r>
      <w:proofErr w:type="spellEnd"/>
    </w:p>
    <w:p w14:paraId="76560C76" w14:textId="393B1225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31</w:t>
      </w:r>
      <w:r>
        <w:rPr>
          <w:bCs/>
          <w:color w:val="222A35" w:themeColor="text2" w:themeShade="80"/>
        </w:rPr>
        <w:t xml:space="preserve"> – Using </w:t>
      </w:r>
      <w:proofErr w:type="spellStart"/>
      <w:r>
        <w:rPr>
          <w:bCs/>
          <w:color w:val="222A35" w:themeColor="text2" w:themeShade="80"/>
        </w:rPr>
        <w:t>SvMotion</w:t>
      </w:r>
      <w:proofErr w:type="spellEnd"/>
    </w:p>
    <w:p w14:paraId="2A33F700" w14:textId="38775193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32</w:t>
      </w:r>
      <w:r>
        <w:rPr>
          <w:bCs/>
          <w:color w:val="222A35" w:themeColor="text2" w:themeShade="80"/>
        </w:rPr>
        <w:t xml:space="preserve"> – Using </w:t>
      </w:r>
      <w:proofErr w:type="spellStart"/>
      <w:r>
        <w:rPr>
          <w:bCs/>
          <w:color w:val="222A35" w:themeColor="text2" w:themeShade="80"/>
        </w:rPr>
        <w:t>vMotion</w:t>
      </w:r>
      <w:proofErr w:type="spellEnd"/>
      <w:r>
        <w:rPr>
          <w:bCs/>
          <w:color w:val="222A35" w:themeColor="text2" w:themeShade="80"/>
        </w:rPr>
        <w:t xml:space="preserve"> to Migrate VMs</w:t>
      </w:r>
    </w:p>
    <w:p w14:paraId="54813B0F" w14:textId="7CB7A180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33</w:t>
      </w:r>
      <w:r>
        <w:rPr>
          <w:bCs/>
          <w:color w:val="222A35" w:themeColor="text2" w:themeShade="80"/>
        </w:rPr>
        <w:t xml:space="preserve"> – Using Advanced </w:t>
      </w:r>
      <w:proofErr w:type="spellStart"/>
      <w:r>
        <w:rPr>
          <w:bCs/>
          <w:color w:val="222A35" w:themeColor="text2" w:themeShade="80"/>
        </w:rPr>
        <w:t>SvMotion</w:t>
      </w:r>
      <w:proofErr w:type="spellEnd"/>
    </w:p>
    <w:p w14:paraId="2BBBA243" w14:textId="2819B60F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34</w:t>
      </w:r>
      <w:r>
        <w:rPr>
          <w:bCs/>
          <w:color w:val="222A35" w:themeColor="text2" w:themeShade="80"/>
        </w:rPr>
        <w:t xml:space="preserve"> – Create a DRS Cluster</w:t>
      </w:r>
    </w:p>
    <w:p w14:paraId="7D6A35F0" w14:textId="6812C075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35</w:t>
      </w:r>
      <w:r>
        <w:rPr>
          <w:bCs/>
          <w:color w:val="222A35" w:themeColor="text2" w:themeShade="80"/>
        </w:rPr>
        <w:t xml:space="preserve"> – Monitoring Performances</w:t>
      </w:r>
    </w:p>
    <w:p w14:paraId="326E36CD" w14:textId="49391856" w:rsidR="002018BE" w:rsidRDefault="002018BE" w:rsidP="008D4EF0">
      <w:pPr>
        <w:spacing w:after="0"/>
        <w:rPr>
          <w:bCs/>
          <w:color w:val="222A35" w:themeColor="text2" w:themeShade="80"/>
        </w:rPr>
      </w:pPr>
    </w:p>
    <w:p w14:paraId="2E67681F" w14:textId="50122EAC" w:rsidR="002018BE" w:rsidRDefault="002018BE" w:rsidP="008D4EF0">
      <w:pPr>
        <w:spacing w:after="0"/>
        <w:rPr>
          <w:bCs/>
          <w:color w:val="222A35" w:themeColor="text2" w:themeShade="80"/>
        </w:rPr>
      </w:pPr>
    </w:p>
    <w:p w14:paraId="64956C47" w14:textId="5367B9EE" w:rsidR="002018BE" w:rsidRDefault="002018BE" w:rsidP="008D4EF0">
      <w:pPr>
        <w:spacing w:after="0"/>
        <w:rPr>
          <w:bCs/>
          <w:color w:val="222A35" w:themeColor="text2" w:themeShade="80"/>
        </w:rPr>
      </w:pPr>
    </w:p>
    <w:p w14:paraId="4D54CD01" w14:textId="49498EA2" w:rsidR="002018BE" w:rsidRDefault="002018BE" w:rsidP="008D4EF0">
      <w:pPr>
        <w:spacing w:after="0"/>
        <w:rPr>
          <w:bCs/>
          <w:color w:val="222A35" w:themeColor="text2" w:themeShade="80"/>
        </w:rPr>
      </w:pPr>
    </w:p>
    <w:p w14:paraId="25F1AC94" w14:textId="77777777" w:rsidR="002018BE" w:rsidRDefault="002018BE" w:rsidP="008D4EF0">
      <w:pPr>
        <w:spacing w:after="0"/>
        <w:rPr>
          <w:bCs/>
          <w:color w:val="222A35" w:themeColor="text2" w:themeShade="80"/>
        </w:rPr>
      </w:pPr>
    </w:p>
    <w:p w14:paraId="06C23F36" w14:textId="6702BDCB" w:rsidR="007150D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36</w:t>
      </w:r>
      <w:r>
        <w:rPr>
          <w:bCs/>
          <w:color w:val="222A35" w:themeColor="text2" w:themeShade="80"/>
        </w:rPr>
        <w:t xml:space="preserve"> – Creating Alarms</w:t>
      </w:r>
    </w:p>
    <w:p w14:paraId="6F37FEC4" w14:textId="569CF9D1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37</w:t>
      </w:r>
      <w:r>
        <w:rPr>
          <w:bCs/>
          <w:color w:val="222A35" w:themeColor="text2" w:themeShade="80"/>
        </w:rPr>
        <w:t xml:space="preserve"> – High Availability</w:t>
      </w:r>
    </w:p>
    <w:p w14:paraId="5F28B059" w14:textId="07935275" w:rsidR="004978AC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38</w:t>
      </w:r>
      <w:r>
        <w:rPr>
          <w:bCs/>
          <w:color w:val="222A35" w:themeColor="text2" w:themeShade="80"/>
        </w:rPr>
        <w:t xml:space="preserve"> – Setting up and using </w:t>
      </w:r>
      <w:proofErr w:type="spellStart"/>
      <w:r>
        <w:rPr>
          <w:bCs/>
          <w:color w:val="222A35" w:themeColor="text2" w:themeShade="80"/>
        </w:rPr>
        <w:t>vDP</w:t>
      </w:r>
      <w:proofErr w:type="spellEnd"/>
    </w:p>
    <w:p w14:paraId="39CF0B73" w14:textId="4527D69C" w:rsidR="004978AC" w:rsidRPr="008D4EF0" w:rsidRDefault="004978AC" w:rsidP="008D4EF0">
      <w:pPr>
        <w:spacing w:after="0"/>
        <w:rPr>
          <w:bCs/>
          <w:color w:val="222A35" w:themeColor="text2" w:themeShade="80"/>
        </w:rPr>
      </w:pPr>
      <w:r w:rsidRPr="002018BE">
        <w:rPr>
          <w:b/>
          <w:color w:val="222A35" w:themeColor="text2" w:themeShade="80"/>
        </w:rPr>
        <w:t>Lab 39</w:t>
      </w:r>
      <w:r>
        <w:rPr>
          <w:bCs/>
          <w:color w:val="222A35" w:themeColor="text2" w:themeShade="80"/>
        </w:rPr>
        <w:t xml:space="preserve"> – Update Manager</w:t>
      </w:r>
    </w:p>
    <w:p w14:paraId="7D99B986" w14:textId="77777777" w:rsidR="000F23B4" w:rsidRPr="000F23B4" w:rsidRDefault="000F23B4" w:rsidP="000F23B4">
      <w:pPr>
        <w:rPr>
          <w:rFonts w:ascii="Arial" w:hAnsi="Arial" w:cs="Arial"/>
          <w:color w:val="323E4F" w:themeColor="text2" w:themeShade="BF"/>
        </w:rPr>
      </w:pPr>
    </w:p>
    <w:p w14:paraId="0F2F2CE6" w14:textId="46559F8E" w:rsidR="00A177A5" w:rsidRPr="00845AEE" w:rsidRDefault="00A177A5" w:rsidP="00A177A5">
      <w:pPr>
        <w:tabs>
          <w:tab w:val="left" w:pos="6495"/>
        </w:tabs>
        <w:spacing w:after="0"/>
      </w:pPr>
    </w:p>
    <w:p w14:paraId="3E46DFD2" w14:textId="63763E2A" w:rsidR="00703C35" w:rsidRDefault="00A177A5" w:rsidP="00112F84">
      <w:pPr>
        <w:tabs>
          <w:tab w:val="left" w:pos="6495"/>
        </w:tabs>
        <w:spacing w:after="0"/>
        <w:rPr>
          <w:rFonts w:cstheme="minorHAnsi"/>
          <w:color w:val="374063"/>
        </w:rPr>
      </w:pPr>
      <w:r w:rsidRPr="00A177A5">
        <w:rPr>
          <w:rFonts w:cstheme="minorHAnsi"/>
          <w:color w:val="374063"/>
        </w:rPr>
        <w:t xml:space="preserve"> </w:t>
      </w:r>
    </w:p>
    <w:p w14:paraId="4A3BCB51" w14:textId="72F3B824" w:rsidR="003903D9" w:rsidRDefault="003903D9" w:rsidP="00112F84">
      <w:pPr>
        <w:tabs>
          <w:tab w:val="left" w:pos="6495"/>
        </w:tabs>
        <w:spacing w:after="0"/>
        <w:rPr>
          <w:rFonts w:cstheme="minorHAnsi"/>
          <w:color w:val="374063"/>
        </w:rPr>
      </w:pPr>
    </w:p>
    <w:p w14:paraId="70C927FB" w14:textId="77777777" w:rsidR="00052FE1" w:rsidRPr="00801115" w:rsidRDefault="00052FE1" w:rsidP="003C70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17365D"/>
          <w:sz w:val="22"/>
          <w:szCs w:val="22"/>
        </w:rPr>
      </w:pPr>
    </w:p>
    <w:sectPr w:rsidR="00052FE1" w:rsidRPr="00801115" w:rsidSect="00650503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A5AD6" w14:textId="77777777" w:rsidR="00AB52E0" w:rsidRDefault="00AB52E0" w:rsidP="00EA48B5">
      <w:pPr>
        <w:spacing w:after="0" w:line="240" w:lineRule="auto"/>
      </w:pPr>
      <w:r>
        <w:separator/>
      </w:r>
    </w:p>
  </w:endnote>
  <w:endnote w:type="continuationSeparator" w:id="0">
    <w:p w14:paraId="7F1C1312" w14:textId="77777777" w:rsidR="00AB52E0" w:rsidRDefault="00AB52E0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5D6F83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10213 </w:t>
                          </w:r>
                          <w:proofErr w:type="spellStart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Wilsky</w:t>
                          </w:r>
                          <w:proofErr w:type="spellEnd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0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5D6F83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10213 </w:t>
                    </w:r>
                    <w:proofErr w:type="spellStart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Wilsky</w:t>
                    </w:r>
                    <w:proofErr w:type="spellEnd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1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87A5F3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09875" w14:textId="77777777" w:rsidR="00AB52E0" w:rsidRDefault="00AB52E0" w:rsidP="00EA48B5">
      <w:pPr>
        <w:spacing w:after="0" w:line="240" w:lineRule="auto"/>
      </w:pPr>
      <w:r>
        <w:separator/>
      </w:r>
    </w:p>
  </w:footnote>
  <w:footnote w:type="continuationSeparator" w:id="0">
    <w:p w14:paraId="749CA0B3" w14:textId="77777777" w:rsidR="00AB52E0" w:rsidRDefault="00AB52E0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FAFA" w14:textId="6C98A0A9" w:rsidR="00EA48B5" w:rsidRDefault="003735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7C1D6DD6">
              <wp:simplePos x="0" y="0"/>
              <wp:positionH relativeFrom="column">
                <wp:posOffset>2008505</wp:posOffset>
              </wp:positionH>
              <wp:positionV relativeFrom="paragraph">
                <wp:posOffset>-165992</wp:posOffset>
              </wp:positionV>
              <wp:extent cx="4663933" cy="549697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3933" cy="5496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117D4A" w14:textId="37F73FD7" w:rsidR="004D5D1D" w:rsidRPr="009A5591" w:rsidRDefault="00373568" w:rsidP="0056238C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306C00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Virtualization Engineer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158.15pt;margin-top:-13.05pt;width:367.25pt;height:4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EXLQIAAFEEAAAOAAAAZHJzL2Uyb0RvYy54bWysVE1vGjEQvVfqf7B8L8t3AmKJaCKqSiiJ&#10;BFXOxmuzK9ke1zbs0l/fsXchKO2p6sWMZ2ZnPO+9YfHQaEVOwvkKTE4HvT4lwnAoKnPI6Y/d+ss9&#10;JT4wUzAFRuT0LDx9WH7+tKjtXAyhBFUIR7CI8fPa5rQMwc6zzPNSaOZ7YIXBoASnWcCrO2SFYzVW&#10;1yob9vvTrAZXWAdceI/epzZIl6m+lIKHFym9CETlFN8W0unSuY9ntlyw+cExW1a8ewb7h1doVhls&#10;ei31xAIjR1f9UUpX3IEHGXocdAZSVlykGXCaQf/DNNuSWZFmQXC8vcLk/19Z/nx6daQqcjqkxDCN&#10;FO1EE8hXaMgwolNbP8ekrcW00KAbWb74PTrj0I10Ov7iOATjiPP5im0sxtE5nk5Hs9GIEo6xyXg2&#10;nd3FMtn719b58E2AJtHIqUPuEqTstPGhTb2kxGYG1pVSiT9lSJ3T6WjSTx9cI1hcGewRZ2jfGq3Q&#10;7JtusD0UZ5zLQasLb/m6wuYb5sMrcygEHAXFHV7wkAqwCXQWJSW4X3/zx3zkB6OU1CisnPqfR+YE&#10;Jeq7QeZmg/E4KjFdxpO7IV7cbWR/GzFH/Qio3QGukeXJjPlBXUzpQL/hDqxiVwwxw7F3TsPFfAyt&#10;3HGHuFitUhJqz7KwMVvLY+kIZ4R217wxZzv8AzL3DBcJsvkHGtrclojVMYCsEkcR4BbVDnfUbWK5&#10;27G4GLf3lPX+T7D8DQAA//8DAFBLAwQUAAYACAAAACEAMthniOIAAAALAQAADwAAAGRycy9kb3du&#10;cmV2LnhtbEyPwWrDMBBE74X+g9hCb4lkB5vgWg7BEAqlPSTNpTfZ2tim0sq1lMTt11c5tcdlHzNv&#10;ys1sDbvg5AdHEpKlAIbUOj1QJ+H4vlusgfmgSCvjCCV8o4dNdX9XqkK7K+3xcggdiyHkCyWhD2Es&#10;OPdtj1b5pRuR4u/kJqtCPKeO60ldY7g1PBUi51YNFBt6NWLdY/t5OFsJL/XuTe2b1K5/TP38etqO&#10;X8ePTMrHh3n7BCzgHP5guOlHdaiiU+POpD0zElZJvoqohEWaJ8BuhMhEXNNIyEUGvCr5/w3VLwAA&#10;AP//AwBQSwECLQAUAAYACAAAACEAtoM4kv4AAADhAQAAEwAAAAAAAAAAAAAAAAAAAAAAW0NvbnRl&#10;bnRfVHlwZXNdLnhtbFBLAQItABQABgAIAAAAIQA4/SH/1gAAAJQBAAALAAAAAAAAAAAAAAAAAC8B&#10;AABfcmVscy8ucmVsc1BLAQItABQABgAIAAAAIQAXwNEXLQIAAFEEAAAOAAAAAAAAAAAAAAAAAC4C&#10;AABkcnMvZTJvRG9jLnhtbFBLAQItABQABgAIAAAAIQAy2GeI4gAAAAsBAAAPAAAAAAAAAAAAAAAA&#10;AIcEAABkcnMvZG93bnJldi54bWxQSwUGAAAAAAQABADzAAAAlgUAAAAA&#10;" filled="f" stroked="f" strokeweight=".5pt">
              <v:textbox>
                <w:txbxContent>
                  <w:p w14:paraId="2D117D4A" w14:textId="37F73FD7" w:rsidR="004D5D1D" w:rsidRPr="009A5591" w:rsidRDefault="00373568" w:rsidP="0056238C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306C00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Virtualization Engineer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8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FA7365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9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  <w:p w14:paraId="0FF9F67E" w14:textId="77777777" w:rsidR="002C3C3A" w:rsidRDefault="002C3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FDE"/>
    <w:multiLevelType w:val="hybridMultilevel"/>
    <w:tmpl w:val="EA16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71623"/>
    <w:multiLevelType w:val="hybridMultilevel"/>
    <w:tmpl w:val="D640F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3652C"/>
    <w:multiLevelType w:val="multilevel"/>
    <w:tmpl w:val="302EE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4E3836"/>
    <w:multiLevelType w:val="hybridMultilevel"/>
    <w:tmpl w:val="4FF8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345"/>
    <w:multiLevelType w:val="hybridMultilevel"/>
    <w:tmpl w:val="6BB46C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A2308"/>
    <w:multiLevelType w:val="hybridMultilevel"/>
    <w:tmpl w:val="31305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748B2"/>
    <w:multiLevelType w:val="hybridMultilevel"/>
    <w:tmpl w:val="413E5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7543E"/>
    <w:multiLevelType w:val="hybridMultilevel"/>
    <w:tmpl w:val="85E64D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E21A7"/>
    <w:multiLevelType w:val="hybridMultilevel"/>
    <w:tmpl w:val="9E06C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911A1"/>
    <w:multiLevelType w:val="hybridMultilevel"/>
    <w:tmpl w:val="236C55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E1D9B"/>
    <w:multiLevelType w:val="hybridMultilevel"/>
    <w:tmpl w:val="DDE2AC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A5A37"/>
    <w:multiLevelType w:val="hybridMultilevel"/>
    <w:tmpl w:val="69C64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07058"/>
    <w:multiLevelType w:val="hybridMultilevel"/>
    <w:tmpl w:val="7E8639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127CD"/>
    <w:multiLevelType w:val="hybridMultilevel"/>
    <w:tmpl w:val="3B8E3B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01800"/>
    <w:multiLevelType w:val="hybridMultilevel"/>
    <w:tmpl w:val="A4CC9664"/>
    <w:lvl w:ilvl="0" w:tplc="A4AA999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1209B"/>
    <w:multiLevelType w:val="hybridMultilevel"/>
    <w:tmpl w:val="019E5F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F62DD"/>
    <w:multiLevelType w:val="hybridMultilevel"/>
    <w:tmpl w:val="1C9600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00F1B"/>
    <w:multiLevelType w:val="hybridMultilevel"/>
    <w:tmpl w:val="69C64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808CE"/>
    <w:multiLevelType w:val="hybridMultilevel"/>
    <w:tmpl w:val="FD680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D2B6F"/>
    <w:multiLevelType w:val="hybridMultilevel"/>
    <w:tmpl w:val="180040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A6E2E"/>
    <w:multiLevelType w:val="hybridMultilevel"/>
    <w:tmpl w:val="72D6F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359FC"/>
    <w:multiLevelType w:val="hybridMultilevel"/>
    <w:tmpl w:val="C2664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F1A7E"/>
    <w:multiLevelType w:val="hybridMultilevel"/>
    <w:tmpl w:val="F9C00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7229E"/>
    <w:multiLevelType w:val="hybridMultilevel"/>
    <w:tmpl w:val="814E1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575D8F"/>
    <w:multiLevelType w:val="hybridMultilevel"/>
    <w:tmpl w:val="EE42F1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B5D04"/>
    <w:multiLevelType w:val="hybridMultilevel"/>
    <w:tmpl w:val="471EC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43441"/>
    <w:multiLevelType w:val="hybridMultilevel"/>
    <w:tmpl w:val="D20A5E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003A8"/>
    <w:multiLevelType w:val="hybridMultilevel"/>
    <w:tmpl w:val="0CD83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922DD"/>
    <w:multiLevelType w:val="hybridMultilevel"/>
    <w:tmpl w:val="63AE8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E30771"/>
    <w:multiLevelType w:val="hybridMultilevel"/>
    <w:tmpl w:val="E778A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C533E"/>
    <w:multiLevelType w:val="hybridMultilevel"/>
    <w:tmpl w:val="62ACED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F2654"/>
    <w:multiLevelType w:val="hybridMultilevel"/>
    <w:tmpl w:val="43CE88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D3380"/>
    <w:multiLevelType w:val="hybridMultilevel"/>
    <w:tmpl w:val="0BA045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5490C"/>
    <w:multiLevelType w:val="hybridMultilevel"/>
    <w:tmpl w:val="42C28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D0EF8"/>
    <w:multiLevelType w:val="hybridMultilevel"/>
    <w:tmpl w:val="F0E64036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B4921"/>
    <w:multiLevelType w:val="hybridMultilevel"/>
    <w:tmpl w:val="5F2EC0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F5519E"/>
    <w:multiLevelType w:val="hybridMultilevel"/>
    <w:tmpl w:val="E778A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FA571A"/>
    <w:multiLevelType w:val="hybridMultilevel"/>
    <w:tmpl w:val="21DAF2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133A8"/>
    <w:multiLevelType w:val="hybridMultilevel"/>
    <w:tmpl w:val="69C64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34"/>
  </w:num>
  <w:num w:numId="4">
    <w:abstractNumId w:val="16"/>
  </w:num>
  <w:num w:numId="5">
    <w:abstractNumId w:val="30"/>
  </w:num>
  <w:num w:numId="6">
    <w:abstractNumId w:val="1"/>
  </w:num>
  <w:num w:numId="7">
    <w:abstractNumId w:val="5"/>
  </w:num>
  <w:num w:numId="8">
    <w:abstractNumId w:val="37"/>
  </w:num>
  <w:num w:numId="9">
    <w:abstractNumId w:val="6"/>
  </w:num>
  <w:num w:numId="10">
    <w:abstractNumId w:val="38"/>
  </w:num>
  <w:num w:numId="11">
    <w:abstractNumId w:val="9"/>
  </w:num>
  <w:num w:numId="12">
    <w:abstractNumId w:val="4"/>
  </w:num>
  <w:num w:numId="13">
    <w:abstractNumId w:val="26"/>
  </w:num>
  <w:num w:numId="14">
    <w:abstractNumId w:val="15"/>
  </w:num>
  <w:num w:numId="15">
    <w:abstractNumId w:val="10"/>
  </w:num>
  <w:num w:numId="16">
    <w:abstractNumId w:val="32"/>
  </w:num>
  <w:num w:numId="17">
    <w:abstractNumId w:val="7"/>
  </w:num>
  <w:num w:numId="18">
    <w:abstractNumId w:val="19"/>
  </w:num>
  <w:num w:numId="19">
    <w:abstractNumId w:val="13"/>
  </w:num>
  <w:num w:numId="20">
    <w:abstractNumId w:val="12"/>
  </w:num>
  <w:num w:numId="21">
    <w:abstractNumId w:val="35"/>
  </w:num>
  <w:num w:numId="22">
    <w:abstractNumId w:val="20"/>
  </w:num>
  <w:num w:numId="23">
    <w:abstractNumId w:val="2"/>
  </w:num>
  <w:num w:numId="24">
    <w:abstractNumId w:val="28"/>
  </w:num>
  <w:num w:numId="25">
    <w:abstractNumId w:val="3"/>
  </w:num>
  <w:num w:numId="26">
    <w:abstractNumId w:val="0"/>
  </w:num>
  <w:num w:numId="27">
    <w:abstractNumId w:val="14"/>
  </w:num>
  <w:num w:numId="28">
    <w:abstractNumId w:val="21"/>
  </w:num>
  <w:num w:numId="29">
    <w:abstractNumId w:val="33"/>
  </w:num>
  <w:num w:numId="30">
    <w:abstractNumId w:val="36"/>
  </w:num>
  <w:num w:numId="31">
    <w:abstractNumId w:val="27"/>
  </w:num>
  <w:num w:numId="32">
    <w:abstractNumId w:val="29"/>
  </w:num>
  <w:num w:numId="33">
    <w:abstractNumId w:val="8"/>
  </w:num>
  <w:num w:numId="34">
    <w:abstractNumId w:val="18"/>
  </w:num>
  <w:num w:numId="35">
    <w:abstractNumId w:val="23"/>
  </w:num>
  <w:num w:numId="36">
    <w:abstractNumId w:val="11"/>
  </w:num>
  <w:num w:numId="37">
    <w:abstractNumId w:val="39"/>
  </w:num>
  <w:num w:numId="38">
    <w:abstractNumId w:val="25"/>
  </w:num>
  <w:num w:numId="39">
    <w:abstractNumId w:val="22"/>
  </w:num>
  <w:num w:numId="40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017AE"/>
    <w:rsid w:val="00002A83"/>
    <w:rsid w:val="00014ECE"/>
    <w:rsid w:val="000208F2"/>
    <w:rsid w:val="00023A00"/>
    <w:rsid w:val="00025CEA"/>
    <w:rsid w:val="00030721"/>
    <w:rsid w:val="000350D1"/>
    <w:rsid w:val="00040577"/>
    <w:rsid w:val="00043AD7"/>
    <w:rsid w:val="00043AFC"/>
    <w:rsid w:val="00043E70"/>
    <w:rsid w:val="00052FE1"/>
    <w:rsid w:val="00053692"/>
    <w:rsid w:val="0005543B"/>
    <w:rsid w:val="00056871"/>
    <w:rsid w:val="0005711F"/>
    <w:rsid w:val="000655CA"/>
    <w:rsid w:val="00066FD1"/>
    <w:rsid w:val="000712C9"/>
    <w:rsid w:val="00073494"/>
    <w:rsid w:val="000757E0"/>
    <w:rsid w:val="000767BC"/>
    <w:rsid w:val="0007778E"/>
    <w:rsid w:val="00080EB1"/>
    <w:rsid w:val="0008254A"/>
    <w:rsid w:val="000914B6"/>
    <w:rsid w:val="000931B8"/>
    <w:rsid w:val="00093E2C"/>
    <w:rsid w:val="000A4A40"/>
    <w:rsid w:val="000B22F5"/>
    <w:rsid w:val="000B53B8"/>
    <w:rsid w:val="000B7815"/>
    <w:rsid w:val="000B7C31"/>
    <w:rsid w:val="000C0C87"/>
    <w:rsid w:val="000C54F0"/>
    <w:rsid w:val="000D129C"/>
    <w:rsid w:val="000D1F6A"/>
    <w:rsid w:val="000E13BD"/>
    <w:rsid w:val="000E57BE"/>
    <w:rsid w:val="000E649C"/>
    <w:rsid w:val="000F23B4"/>
    <w:rsid w:val="000F6765"/>
    <w:rsid w:val="000F77F7"/>
    <w:rsid w:val="000F7B0C"/>
    <w:rsid w:val="001004E8"/>
    <w:rsid w:val="00102F98"/>
    <w:rsid w:val="001122F8"/>
    <w:rsid w:val="00112F84"/>
    <w:rsid w:val="00116024"/>
    <w:rsid w:val="00123ABE"/>
    <w:rsid w:val="001253CB"/>
    <w:rsid w:val="001254E9"/>
    <w:rsid w:val="001259C0"/>
    <w:rsid w:val="00142983"/>
    <w:rsid w:val="00142F1D"/>
    <w:rsid w:val="001433CE"/>
    <w:rsid w:val="00146620"/>
    <w:rsid w:val="0014668B"/>
    <w:rsid w:val="001469D6"/>
    <w:rsid w:val="00150965"/>
    <w:rsid w:val="001526C0"/>
    <w:rsid w:val="00153F98"/>
    <w:rsid w:val="00160228"/>
    <w:rsid w:val="00160B7E"/>
    <w:rsid w:val="00160B9F"/>
    <w:rsid w:val="00161DAB"/>
    <w:rsid w:val="00164D00"/>
    <w:rsid w:val="0016716D"/>
    <w:rsid w:val="001731DC"/>
    <w:rsid w:val="001755DD"/>
    <w:rsid w:val="00176912"/>
    <w:rsid w:val="00176F38"/>
    <w:rsid w:val="001818E6"/>
    <w:rsid w:val="00190E23"/>
    <w:rsid w:val="00192511"/>
    <w:rsid w:val="001A08C3"/>
    <w:rsid w:val="001A2AC1"/>
    <w:rsid w:val="001A33D4"/>
    <w:rsid w:val="001B61EF"/>
    <w:rsid w:val="001B6817"/>
    <w:rsid w:val="001C3FB9"/>
    <w:rsid w:val="001C45BC"/>
    <w:rsid w:val="001C6B61"/>
    <w:rsid w:val="001D3C79"/>
    <w:rsid w:val="001E0F60"/>
    <w:rsid w:val="001E4957"/>
    <w:rsid w:val="001E6D13"/>
    <w:rsid w:val="001E73A8"/>
    <w:rsid w:val="001E7753"/>
    <w:rsid w:val="001F1152"/>
    <w:rsid w:val="001F5CB9"/>
    <w:rsid w:val="002002A9"/>
    <w:rsid w:val="002018BE"/>
    <w:rsid w:val="002130F4"/>
    <w:rsid w:val="0021430A"/>
    <w:rsid w:val="00216C34"/>
    <w:rsid w:val="00216DCC"/>
    <w:rsid w:val="00217E23"/>
    <w:rsid w:val="002218B8"/>
    <w:rsid w:val="0024078B"/>
    <w:rsid w:val="002443FD"/>
    <w:rsid w:val="00252827"/>
    <w:rsid w:val="002537F1"/>
    <w:rsid w:val="00254EE8"/>
    <w:rsid w:val="0026223B"/>
    <w:rsid w:val="00262F54"/>
    <w:rsid w:val="002645E5"/>
    <w:rsid w:val="00271A0C"/>
    <w:rsid w:val="002723D5"/>
    <w:rsid w:val="00280BB7"/>
    <w:rsid w:val="0028141D"/>
    <w:rsid w:val="00286140"/>
    <w:rsid w:val="002901EB"/>
    <w:rsid w:val="002A3890"/>
    <w:rsid w:val="002A678B"/>
    <w:rsid w:val="002A6F3E"/>
    <w:rsid w:val="002B28FC"/>
    <w:rsid w:val="002B497F"/>
    <w:rsid w:val="002B504F"/>
    <w:rsid w:val="002B6DB0"/>
    <w:rsid w:val="002C3C3A"/>
    <w:rsid w:val="002C7227"/>
    <w:rsid w:val="002D1FC4"/>
    <w:rsid w:val="002D2F03"/>
    <w:rsid w:val="002D46F7"/>
    <w:rsid w:val="002D4B7A"/>
    <w:rsid w:val="002D4D76"/>
    <w:rsid w:val="002E2E1A"/>
    <w:rsid w:val="002E42E8"/>
    <w:rsid w:val="002E5F4E"/>
    <w:rsid w:val="002E776C"/>
    <w:rsid w:val="002F20BD"/>
    <w:rsid w:val="002F2493"/>
    <w:rsid w:val="002F5531"/>
    <w:rsid w:val="00305D64"/>
    <w:rsid w:val="00306C00"/>
    <w:rsid w:val="00310F55"/>
    <w:rsid w:val="00311406"/>
    <w:rsid w:val="00312DDC"/>
    <w:rsid w:val="003134EF"/>
    <w:rsid w:val="00317C03"/>
    <w:rsid w:val="003219BC"/>
    <w:rsid w:val="00324C82"/>
    <w:rsid w:val="00325664"/>
    <w:rsid w:val="00327F50"/>
    <w:rsid w:val="00330615"/>
    <w:rsid w:val="003370DA"/>
    <w:rsid w:val="00337819"/>
    <w:rsid w:val="00344579"/>
    <w:rsid w:val="00345262"/>
    <w:rsid w:val="003530E4"/>
    <w:rsid w:val="003541B0"/>
    <w:rsid w:val="003577FE"/>
    <w:rsid w:val="00357E72"/>
    <w:rsid w:val="003616D0"/>
    <w:rsid w:val="00366B02"/>
    <w:rsid w:val="00371F51"/>
    <w:rsid w:val="003726B3"/>
    <w:rsid w:val="00372D85"/>
    <w:rsid w:val="00373568"/>
    <w:rsid w:val="00375562"/>
    <w:rsid w:val="003763C9"/>
    <w:rsid w:val="00376CCA"/>
    <w:rsid w:val="00380AAC"/>
    <w:rsid w:val="00383404"/>
    <w:rsid w:val="00383EE6"/>
    <w:rsid w:val="0038419C"/>
    <w:rsid w:val="003903D9"/>
    <w:rsid w:val="00392F67"/>
    <w:rsid w:val="0039421D"/>
    <w:rsid w:val="00394CB7"/>
    <w:rsid w:val="00397FB2"/>
    <w:rsid w:val="003A0D99"/>
    <w:rsid w:val="003A12C1"/>
    <w:rsid w:val="003A1F22"/>
    <w:rsid w:val="003A24E4"/>
    <w:rsid w:val="003B08D7"/>
    <w:rsid w:val="003B138F"/>
    <w:rsid w:val="003B33A5"/>
    <w:rsid w:val="003B4D75"/>
    <w:rsid w:val="003B571E"/>
    <w:rsid w:val="003B77D0"/>
    <w:rsid w:val="003B7895"/>
    <w:rsid w:val="003C132F"/>
    <w:rsid w:val="003C393C"/>
    <w:rsid w:val="003C70A8"/>
    <w:rsid w:val="003C7766"/>
    <w:rsid w:val="003D05E0"/>
    <w:rsid w:val="003D29C8"/>
    <w:rsid w:val="003E12FB"/>
    <w:rsid w:val="003E2C95"/>
    <w:rsid w:val="003E3870"/>
    <w:rsid w:val="003E79F2"/>
    <w:rsid w:val="003F6EDE"/>
    <w:rsid w:val="003F78D8"/>
    <w:rsid w:val="00402C6B"/>
    <w:rsid w:val="00403E06"/>
    <w:rsid w:val="00403FCC"/>
    <w:rsid w:val="004118E2"/>
    <w:rsid w:val="0041362B"/>
    <w:rsid w:val="004142C8"/>
    <w:rsid w:val="004146B8"/>
    <w:rsid w:val="00422323"/>
    <w:rsid w:val="00426FE7"/>
    <w:rsid w:val="00427087"/>
    <w:rsid w:val="00436B58"/>
    <w:rsid w:val="00437299"/>
    <w:rsid w:val="004413F3"/>
    <w:rsid w:val="0044526B"/>
    <w:rsid w:val="00453D4F"/>
    <w:rsid w:val="0045678A"/>
    <w:rsid w:val="00457BA3"/>
    <w:rsid w:val="00460B3F"/>
    <w:rsid w:val="00460DCD"/>
    <w:rsid w:val="00462D8B"/>
    <w:rsid w:val="00466391"/>
    <w:rsid w:val="00471396"/>
    <w:rsid w:val="004754EA"/>
    <w:rsid w:val="004773CD"/>
    <w:rsid w:val="0048008D"/>
    <w:rsid w:val="00484D25"/>
    <w:rsid w:val="0048781D"/>
    <w:rsid w:val="00490848"/>
    <w:rsid w:val="004978AC"/>
    <w:rsid w:val="00497C0F"/>
    <w:rsid w:val="004A0005"/>
    <w:rsid w:val="004A501C"/>
    <w:rsid w:val="004B0EBF"/>
    <w:rsid w:val="004B2F9C"/>
    <w:rsid w:val="004B383B"/>
    <w:rsid w:val="004C0EFF"/>
    <w:rsid w:val="004D118B"/>
    <w:rsid w:val="004D3533"/>
    <w:rsid w:val="004D5D1D"/>
    <w:rsid w:val="004E1DDE"/>
    <w:rsid w:val="004E3425"/>
    <w:rsid w:val="004E555C"/>
    <w:rsid w:val="004F0BA4"/>
    <w:rsid w:val="004F1669"/>
    <w:rsid w:val="004F567A"/>
    <w:rsid w:val="00503149"/>
    <w:rsid w:val="00507C27"/>
    <w:rsid w:val="005101E8"/>
    <w:rsid w:val="005118C5"/>
    <w:rsid w:val="00512E3D"/>
    <w:rsid w:val="005132B1"/>
    <w:rsid w:val="00513490"/>
    <w:rsid w:val="00515A83"/>
    <w:rsid w:val="005244C4"/>
    <w:rsid w:val="00524D10"/>
    <w:rsid w:val="0053104C"/>
    <w:rsid w:val="00534EE9"/>
    <w:rsid w:val="00535750"/>
    <w:rsid w:val="005365D8"/>
    <w:rsid w:val="0054191A"/>
    <w:rsid w:val="005438ED"/>
    <w:rsid w:val="005443AF"/>
    <w:rsid w:val="005443ED"/>
    <w:rsid w:val="00545E51"/>
    <w:rsid w:val="00547E4B"/>
    <w:rsid w:val="0056238C"/>
    <w:rsid w:val="005637EE"/>
    <w:rsid w:val="00565AD9"/>
    <w:rsid w:val="00571AE9"/>
    <w:rsid w:val="0057220A"/>
    <w:rsid w:val="005741D6"/>
    <w:rsid w:val="00574398"/>
    <w:rsid w:val="005759C5"/>
    <w:rsid w:val="00575D88"/>
    <w:rsid w:val="00581996"/>
    <w:rsid w:val="005834F4"/>
    <w:rsid w:val="00594020"/>
    <w:rsid w:val="005955AE"/>
    <w:rsid w:val="005A09DF"/>
    <w:rsid w:val="005A2627"/>
    <w:rsid w:val="005A29F5"/>
    <w:rsid w:val="005A6BB7"/>
    <w:rsid w:val="005A6D38"/>
    <w:rsid w:val="005B3CAC"/>
    <w:rsid w:val="005B40D8"/>
    <w:rsid w:val="005C104E"/>
    <w:rsid w:val="005C702E"/>
    <w:rsid w:val="005D0DC3"/>
    <w:rsid w:val="005D119D"/>
    <w:rsid w:val="005D31E8"/>
    <w:rsid w:val="005D4923"/>
    <w:rsid w:val="005D6CF9"/>
    <w:rsid w:val="005D6F83"/>
    <w:rsid w:val="005E181E"/>
    <w:rsid w:val="005E3137"/>
    <w:rsid w:val="005E5016"/>
    <w:rsid w:val="005E5BA6"/>
    <w:rsid w:val="005E7AEF"/>
    <w:rsid w:val="005F0008"/>
    <w:rsid w:val="005F01F6"/>
    <w:rsid w:val="005F1C2F"/>
    <w:rsid w:val="005F5752"/>
    <w:rsid w:val="00607079"/>
    <w:rsid w:val="006102E0"/>
    <w:rsid w:val="006108FE"/>
    <w:rsid w:val="006126CE"/>
    <w:rsid w:val="00613AB8"/>
    <w:rsid w:val="006141CC"/>
    <w:rsid w:val="0061569B"/>
    <w:rsid w:val="00620CF8"/>
    <w:rsid w:val="006249BA"/>
    <w:rsid w:val="006363E9"/>
    <w:rsid w:val="006365D2"/>
    <w:rsid w:val="006371AC"/>
    <w:rsid w:val="006413FF"/>
    <w:rsid w:val="00641D47"/>
    <w:rsid w:val="006432B7"/>
    <w:rsid w:val="00650503"/>
    <w:rsid w:val="0065078D"/>
    <w:rsid w:val="006507F4"/>
    <w:rsid w:val="006537FD"/>
    <w:rsid w:val="00654DA6"/>
    <w:rsid w:val="00657737"/>
    <w:rsid w:val="00657D6C"/>
    <w:rsid w:val="006613E9"/>
    <w:rsid w:val="00661C68"/>
    <w:rsid w:val="00664AAB"/>
    <w:rsid w:val="006669E3"/>
    <w:rsid w:val="00671515"/>
    <w:rsid w:val="00674495"/>
    <w:rsid w:val="006809E4"/>
    <w:rsid w:val="00680EEB"/>
    <w:rsid w:val="00681CFF"/>
    <w:rsid w:val="00687971"/>
    <w:rsid w:val="00690C7A"/>
    <w:rsid w:val="00694BD7"/>
    <w:rsid w:val="00697580"/>
    <w:rsid w:val="006A7874"/>
    <w:rsid w:val="006B489E"/>
    <w:rsid w:val="006B6819"/>
    <w:rsid w:val="006C3FEF"/>
    <w:rsid w:val="006D0B77"/>
    <w:rsid w:val="006D166A"/>
    <w:rsid w:val="006D2D91"/>
    <w:rsid w:val="006D7AA3"/>
    <w:rsid w:val="006E00F5"/>
    <w:rsid w:val="006E50C1"/>
    <w:rsid w:val="006E7246"/>
    <w:rsid w:val="006E7F38"/>
    <w:rsid w:val="006F2B24"/>
    <w:rsid w:val="00701BF8"/>
    <w:rsid w:val="00701FBF"/>
    <w:rsid w:val="00703C35"/>
    <w:rsid w:val="0070470B"/>
    <w:rsid w:val="007054F7"/>
    <w:rsid w:val="00706F15"/>
    <w:rsid w:val="007105A8"/>
    <w:rsid w:val="00711015"/>
    <w:rsid w:val="007129A4"/>
    <w:rsid w:val="007150DC"/>
    <w:rsid w:val="007152C9"/>
    <w:rsid w:val="007167F4"/>
    <w:rsid w:val="00717BAC"/>
    <w:rsid w:val="007236FC"/>
    <w:rsid w:val="007259EE"/>
    <w:rsid w:val="00730389"/>
    <w:rsid w:val="00734E2F"/>
    <w:rsid w:val="00742728"/>
    <w:rsid w:val="00744974"/>
    <w:rsid w:val="00746AA1"/>
    <w:rsid w:val="00756B85"/>
    <w:rsid w:val="007572FE"/>
    <w:rsid w:val="00761FE9"/>
    <w:rsid w:val="0076628E"/>
    <w:rsid w:val="00767E61"/>
    <w:rsid w:val="00773E55"/>
    <w:rsid w:val="00785A89"/>
    <w:rsid w:val="00790FA0"/>
    <w:rsid w:val="00793068"/>
    <w:rsid w:val="00793954"/>
    <w:rsid w:val="00796E7F"/>
    <w:rsid w:val="007A355F"/>
    <w:rsid w:val="007A3724"/>
    <w:rsid w:val="007A42DF"/>
    <w:rsid w:val="007A4A17"/>
    <w:rsid w:val="007A527B"/>
    <w:rsid w:val="007A7589"/>
    <w:rsid w:val="007B4721"/>
    <w:rsid w:val="007B6955"/>
    <w:rsid w:val="007B712C"/>
    <w:rsid w:val="007C04ED"/>
    <w:rsid w:val="007C3889"/>
    <w:rsid w:val="007C5014"/>
    <w:rsid w:val="007C61D8"/>
    <w:rsid w:val="007D40E8"/>
    <w:rsid w:val="007D50C4"/>
    <w:rsid w:val="007D6CCF"/>
    <w:rsid w:val="007F24D0"/>
    <w:rsid w:val="00801115"/>
    <w:rsid w:val="00802ECC"/>
    <w:rsid w:val="00803DD3"/>
    <w:rsid w:val="00804978"/>
    <w:rsid w:val="00807304"/>
    <w:rsid w:val="00812AEB"/>
    <w:rsid w:val="00814C77"/>
    <w:rsid w:val="008178FB"/>
    <w:rsid w:val="00823871"/>
    <w:rsid w:val="008313C7"/>
    <w:rsid w:val="0083440A"/>
    <w:rsid w:val="008452CA"/>
    <w:rsid w:val="00845AEE"/>
    <w:rsid w:val="008460D8"/>
    <w:rsid w:val="00850A2D"/>
    <w:rsid w:val="0085225E"/>
    <w:rsid w:val="0085348F"/>
    <w:rsid w:val="0085622F"/>
    <w:rsid w:val="00862604"/>
    <w:rsid w:val="0086335D"/>
    <w:rsid w:val="0086656A"/>
    <w:rsid w:val="00866AB4"/>
    <w:rsid w:val="008714DB"/>
    <w:rsid w:val="008720C8"/>
    <w:rsid w:val="00873D63"/>
    <w:rsid w:val="00881ACE"/>
    <w:rsid w:val="00882C20"/>
    <w:rsid w:val="00883986"/>
    <w:rsid w:val="00886AE0"/>
    <w:rsid w:val="00892603"/>
    <w:rsid w:val="00893E14"/>
    <w:rsid w:val="00894C9F"/>
    <w:rsid w:val="008A4312"/>
    <w:rsid w:val="008A5DDB"/>
    <w:rsid w:val="008B36CE"/>
    <w:rsid w:val="008B5DAE"/>
    <w:rsid w:val="008B5E87"/>
    <w:rsid w:val="008C1C3F"/>
    <w:rsid w:val="008D22D1"/>
    <w:rsid w:val="008D3467"/>
    <w:rsid w:val="008D3942"/>
    <w:rsid w:val="008D4EF0"/>
    <w:rsid w:val="008D6D01"/>
    <w:rsid w:val="008D7859"/>
    <w:rsid w:val="008E17CF"/>
    <w:rsid w:val="008E2557"/>
    <w:rsid w:val="008E7568"/>
    <w:rsid w:val="008F459B"/>
    <w:rsid w:val="008F51C8"/>
    <w:rsid w:val="008F782D"/>
    <w:rsid w:val="009008C5"/>
    <w:rsid w:val="0090436E"/>
    <w:rsid w:val="00906068"/>
    <w:rsid w:val="00907469"/>
    <w:rsid w:val="009101E4"/>
    <w:rsid w:val="0091127F"/>
    <w:rsid w:val="00911613"/>
    <w:rsid w:val="00912491"/>
    <w:rsid w:val="009176CC"/>
    <w:rsid w:val="009223EF"/>
    <w:rsid w:val="0092243A"/>
    <w:rsid w:val="0092310E"/>
    <w:rsid w:val="00926990"/>
    <w:rsid w:val="00926FC2"/>
    <w:rsid w:val="00934C49"/>
    <w:rsid w:val="00935D85"/>
    <w:rsid w:val="00936521"/>
    <w:rsid w:val="009400BD"/>
    <w:rsid w:val="00944E2E"/>
    <w:rsid w:val="00947416"/>
    <w:rsid w:val="0095069B"/>
    <w:rsid w:val="00953A51"/>
    <w:rsid w:val="009549D6"/>
    <w:rsid w:val="00964C08"/>
    <w:rsid w:val="00966E17"/>
    <w:rsid w:val="00970598"/>
    <w:rsid w:val="00970D36"/>
    <w:rsid w:val="009713C8"/>
    <w:rsid w:val="00975E0D"/>
    <w:rsid w:val="00980A68"/>
    <w:rsid w:val="00982056"/>
    <w:rsid w:val="00982F9C"/>
    <w:rsid w:val="00984F02"/>
    <w:rsid w:val="009914EF"/>
    <w:rsid w:val="009915FF"/>
    <w:rsid w:val="009A3473"/>
    <w:rsid w:val="009A3575"/>
    <w:rsid w:val="009A3D91"/>
    <w:rsid w:val="009A449A"/>
    <w:rsid w:val="009A4C9A"/>
    <w:rsid w:val="009A5321"/>
    <w:rsid w:val="009A5591"/>
    <w:rsid w:val="009A7B08"/>
    <w:rsid w:val="009B151B"/>
    <w:rsid w:val="009B4ECC"/>
    <w:rsid w:val="009B6749"/>
    <w:rsid w:val="009B69E4"/>
    <w:rsid w:val="009B75ED"/>
    <w:rsid w:val="009B7E42"/>
    <w:rsid w:val="009C15E1"/>
    <w:rsid w:val="009C1C3C"/>
    <w:rsid w:val="009C3A40"/>
    <w:rsid w:val="009C614B"/>
    <w:rsid w:val="009C69FE"/>
    <w:rsid w:val="009D446D"/>
    <w:rsid w:val="009D7C77"/>
    <w:rsid w:val="009E3765"/>
    <w:rsid w:val="009F1F8F"/>
    <w:rsid w:val="009F5C14"/>
    <w:rsid w:val="00A04D94"/>
    <w:rsid w:val="00A05646"/>
    <w:rsid w:val="00A06FE1"/>
    <w:rsid w:val="00A1010E"/>
    <w:rsid w:val="00A109DF"/>
    <w:rsid w:val="00A1135C"/>
    <w:rsid w:val="00A15737"/>
    <w:rsid w:val="00A177A5"/>
    <w:rsid w:val="00A21768"/>
    <w:rsid w:val="00A22AC3"/>
    <w:rsid w:val="00A259E3"/>
    <w:rsid w:val="00A313E2"/>
    <w:rsid w:val="00A322D3"/>
    <w:rsid w:val="00A35D1B"/>
    <w:rsid w:val="00A4217F"/>
    <w:rsid w:val="00A44B4E"/>
    <w:rsid w:val="00A450A0"/>
    <w:rsid w:val="00A52A62"/>
    <w:rsid w:val="00A54D62"/>
    <w:rsid w:val="00A562A1"/>
    <w:rsid w:val="00A57A4C"/>
    <w:rsid w:val="00A605B9"/>
    <w:rsid w:val="00A91BDB"/>
    <w:rsid w:val="00A91D75"/>
    <w:rsid w:val="00A94379"/>
    <w:rsid w:val="00AA4A02"/>
    <w:rsid w:val="00AA7018"/>
    <w:rsid w:val="00AB52E0"/>
    <w:rsid w:val="00AB7F55"/>
    <w:rsid w:val="00AC0C4A"/>
    <w:rsid w:val="00AC508C"/>
    <w:rsid w:val="00AC51CF"/>
    <w:rsid w:val="00AC7522"/>
    <w:rsid w:val="00AD3537"/>
    <w:rsid w:val="00AD3C28"/>
    <w:rsid w:val="00AD53E6"/>
    <w:rsid w:val="00AE1C8E"/>
    <w:rsid w:val="00AE3670"/>
    <w:rsid w:val="00AE42C0"/>
    <w:rsid w:val="00AE680A"/>
    <w:rsid w:val="00AE7E70"/>
    <w:rsid w:val="00AF41E0"/>
    <w:rsid w:val="00B03806"/>
    <w:rsid w:val="00B058C5"/>
    <w:rsid w:val="00B06F52"/>
    <w:rsid w:val="00B128B2"/>
    <w:rsid w:val="00B1585E"/>
    <w:rsid w:val="00B22F03"/>
    <w:rsid w:val="00B34038"/>
    <w:rsid w:val="00B35BD4"/>
    <w:rsid w:val="00B3675D"/>
    <w:rsid w:val="00B40397"/>
    <w:rsid w:val="00B40416"/>
    <w:rsid w:val="00B472FE"/>
    <w:rsid w:val="00B5045D"/>
    <w:rsid w:val="00B52916"/>
    <w:rsid w:val="00B52D20"/>
    <w:rsid w:val="00B6159E"/>
    <w:rsid w:val="00B66436"/>
    <w:rsid w:val="00B66B0D"/>
    <w:rsid w:val="00B70232"/>
    <w:rsid w:val="00B7083F"/>
    <w:rsid w:val="00B71DFB"/>
    <w:rsid w:val="00B71F83"/>
    <w:rsid w:val="00B75E3F"/>
    <w:rsid w:val="00B768E6"/>
    <w:rsid w:val="00B76E01"/>
    <w:rsid w:val="00B82018"/>
    <w:rsid w:val="00B82B19"/>
    <w:rsid w:val="00B90D2A"/>
    <w:rsid w:val="00B92F2E"/>
    <w:rsid w:val="00B92FF8"/>
    <w:rsid w:val="00B9574E"/>
    <w:rsid w:val="00BA0231"/>
    <w:rsid w:val="00BA187C"/>
    <w:rsid w:val="00BA432E"/>
    <w:rsid w:val="00BA43E6"/>
    <w:rsid w:val="00BB3FE6"/>
    <w:rsid w:val="00BC1A8D"/>
    <w:rsid w:val="00BD1F3E"/>
    <w:rsid w:val="00BD6000"/>
    <w:rsid w:val="00BE0AEA"/>
    <w:rsid w:val="00BE39D2"/>
    <w:rsid w:val="00BE63D0"/>
    <w:rsid w:val="00BE6C15"/>
    <w:rsid w:val="00BF2A0F"/>
    <w:rsid w:val="00BF4D3F"/>
    <w:rsid w:val="00BF4E2D"/>
    <w:rsid w:val="00C00366"/>
    <w:rsid w:val="00C02260"/>
    <w:rsid w:val="00C04886"/>
    <w:rsid w:val="00C048B1"/>
    <w:rsid w:val="00C04CC6"/>
    <w:rsid w:val="00C12DFA"/>
    <w:rsid w:val="00C14AEB"/>
    <w:rsid w:val="00C16EC9"/>
    <w:rsid w:val="00C23030"/>
    <w:rsid w:val="00C24183"/>
    <w:rsid w:val="00C241F8"/>
    <w:rsid w:val="00C2673A"/>
    <w:rsid w:val="00C26E8D"/>
    <w:rsid w:val="00C31933"/>
    <w:rsid w:val="00C32BA2"/>
    <w:rsid w:val="00C33565"/>
    <w:rsid w:val="00C348BF"/>
    <w:rsid w:val="00C44003"/>
    <w:rsid w:val="00C46522"/>
    <w:rsid w:val="00C52057"/>
    <w:rsid w:val="00C54615"/>
    <w:rsid w:val="00C56FFA"/>
    <w:rsid w:val="00C62BA8"/>
    <w:rsid w:val="00C6716F"/>
    <w:rsid w:val="00C73A6F"/>
    <w:rsid w:val="00C74A90"/>
    <w:rsid w:val="00C74BAD"/>
    <w:rsid w:val="00C7745B"/>
    <w:rsid w:val="00C84B5B"/>
    <w:rsid w:val="00C85D76"/>
    <w:rsid w:val="00C865E0"/>
    <w:rsid w:val="00C871F1"/>
    <w:rsid w:val="00C95F4D"/>
    <w:rsid w:val="00C96096"/>
    <w:rsid w:val="00CA084E"/>
    <w:rsid w:val="00CA22E8"/>
    <w:rsid w:val="00CA4EEE"/>
    <w:rsid w:val="00CA568B"/>
    <w:rsid w:val="00CA737D"/>
    <w:rsid w:val="00CA79A2"/>
    <w:rsid w:val="00CB044E"/>
    <w:rsid w:val="00CB1606"/>
    <w:rsid w:val="00CC2441"/>
    <w:rsid w:val="00CC3A3A"/>
    <w:rsid w:val="00CD3720"/>
    <w:rsid w:val="00CD3D69"/>
    <w:rsid w:val="00CD76B7"/>
    <w:rsid w:val="00CE0649"/>
    <w:rsid w:val="00CE3681"/>
    <w:rsid w:val="00CE3FDC"/>
    <w:rsid w:val="00CE5D9E"/>
    <w:rsid w:val="00CE6A37"/>
    <w:rsid w:val="00CF0220"/>
    <w:rsid w:val="00CF0B1D"/>
    <w:rsid w:val="00CF7314"/>
    <w:rsid w:val="00D02ED7"/>
    <w:rsid w:val="00D045C4"/>
    <w:rsid w:val="00D05866"/>
    <w:rsid w:val="00D05F9C"/>
    <w:rsid w:val="00D16EB6"/>
    <w:rsid w:val="00D32B13"/>
    <w:rsid w:val="00D33BBF"/>
    <w:rsid w:val="00D404A0"/>
    <w:rsid w:val="00D43EA0"/>
    <w:rsid w:val="00D44FD2"/>
    <w:rsid w:val="00D51E56"/>
    <w:rsid w:val="00D52FFD"/>
    <w:rsid w:val="00D53303"/>
    <w:rsid w:val="00D57A48"/>
    <w:rsid w:val="00D6651C"/>
    <w:rsid w:val="00D67E43"/>
    <w:rsid w:val="00D71C56"/>
    <w:rsid w:val="00D71DE9"/>
    <w:rsid w:val="00D747C1"/>
    <w:rsid w:val="00D778FD"/>
    <w:rsid w:val="00D8673A"/>
    <w:rsid w:val="00D86CB8"/>
    <w:rsid w:val="00D9357F"/>
    <w:rsid w:val="00D94FB4"/>
    <w:rsid w:val="00D969A3"/>
    <w:rsid w:val="00DA363C"/>
    <w:rsid w:val="00DA6D32"/>
    <w:rsid w:val="00DB0707"/>
    <w:rsid w:val="00DB0720"/>
    <w:rsid w:val="00DB461F"/>
    <w:rsid w:val="00DC0483"/>
    <w:rsid w:val="00DC51F2"/>
    <w:rsid w:val="00DD7AD3"/>
    <w:rsid w:val="00DE048F"/>
    <w:rsid w:val="00DE0B99"/>
    <w:rsid w:val="00DF0842"/>
    <w:rsid w:val="00DF1527"/>
    <w:rsid w:val="00DF71FC"/>
    <w:rsid w:val="00DF78F5"/>
    <w:rsid w:val="00E020A0"/>
    <w:rsid w:val="00E03851"/>
    <w:rsid w:val="00E03CA0"/>
    <w:rsid w:val="00E05738"/>
    <w:rsid w:val="00E06022"/>
    <w:rsid w:val="00E165F2"/>
    <w:rsid w:val="00E17D23"/>
    <w:rsid w:val="00E216E5"/>
    <w:rsid w:val="00E2480B"/>
    <w:rsid w:val="00E3105B"/>
    <w:rsid w:val="00E3225C"/>
    <w:rsid w:val="00E35581"/>
    <w:rsid w:val="00E37848"/>
    <w:rsid w:val="00E411D0"/>
    <w:rsid w:val="00E41509"/>
    <w:rsid w:val="00E425CB"/>
    <w:rsid w:val="00E43399"/>
    <w:rsid w:val="00E449C1"/>
    <w:rsid w:val="00E451D0"/>
    <w:rsid w:val="00E4685E"/>
    <w:rsid w:val="00E46E63"/>
    <w:rsid w:val="00E47E1A"/>
    <w:rsid w:val="00E50539"/>
    <w:rsid w:val="00E52C9D"/>
    <w:rsid w:val="00E5520D"/>
    <w:rsid w:val="00E61409"/>
    <w:rsid w:val="00E65D5E"/>
    <w:rsid w:val="00E70DD9"/>
    <w:rsid w:val="00E75BD9"/>
    <w:rsid w:val="00E80895"/>
    <w:rsid w:val="00E811CA"/>
    <w:rsid w:val="00E83CE3"/>
    <w:rsid w:val="00E852E2"/>
    <w:rsid w:val="00E86D99"/>
    <w:rsid w:val="00E91DAD"/>
    <w:rsid w:val="00E947D8"/>
    <w:rsid w:val="00E9594C"/>
    <w:rsid w:val="00EA48B5"/>
    <w:rsid w:val="00EA59DA"/>
    <w:rsid w:val="00EA6087"/>
    <w:rsid w:val="00EA7411"/>
    <w:rsid w:val="00EB0B2D"/>
    <w:rsid w:val="00EB1329"/>
    <w:rsid w:val="00EB3748"/>
    <w:rsid w:val="00EB6929"/>
    <w:rsid w:val="00EC2B26"/>
    <w:rsid w:val="00EC2D1F"/>
    <w:rsid w:val="00ED7639"/>
    <w:rsid w:val="00EE37F0"/>
    <w:rsid w:val="00EF046D"/>
    <w:rsid w:val="00EF62EF"/>
    <w:rsid w:val="00F05F47"/>
    <w:rsid w:val="00F10717"/>
    <w:rsid w:val="00F167D9"/>
    <w:rsid w:val="00F2465B"/>
    <w:rsid w:val="00F24B17"/>
    <w:rsid w:val="00F25D6D"/>
    <w:rsid w:val="00F27286"/>
    <w:rsid w:val="00F27700"/>
    <w:rsid w:val="00F378AD"/>
    <w:rsid w:val="00F42477"/>
    <w:rsid w:val="00F42E83"/>
    <w:rsid w:val="00F450F7"/>
    <w:rsid w:val="00F45672"/>
    <w:rsid w:val="00F50009"/>
    <w:rsid w:val="00F52D37"/>
    <w:rsid w:val="00F54786"/>
    <w:rsid w:val="00F5517F"/>
    <w:rsid w:val="00F61699"/>
    <w:rsid w:val="00F629F0"/>
    <w:rsid w:val="00F63504"/>
    <w:rsid w:val="00F65DCA"/>
    <w:rsid w:val="00F6615D"/>
    <w:rsid w:val="00F6685B"/>
    <w:rsid w:val="00F7279D"/>
    <w:rsid w:val="00F74BE1"/>
    <w:rsid w:val="00F777DE"/>
    <w:rsid w:val="00F858C6"/>
    <w:rsid w:val="00F86D23"/>
    <w:rsid w:val="00F946BF"/>
    <w:rsid w:val="00F97964"/>
    <w:rsid w:val="00FA72AA"/>
    <w:rsid w:val="00FA730B"/>
    <w:rsid w:val="00FB1F3E"/>
    <w:rsid w:val="00FB3040"/>
    <w:rsid w:val="00FC74A9"/>
    <w:rsid w:val="00FD2494"/>
    <w:rsid w:val="00FD2DC2"/>
    <w:rsid w:val="00FD3A61"/>
    <w:rsid w:val="00FD58B5"/>
    <w:rsid w:val="00FE4042"/>
    <w:rsid w:val="00FE6A1E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  <w:style w:type="character" w:customStyle="1" w:styleId="scxw265663916">
    <w:name w:val="scxw265663916"/>
    <w:basedOn w:val="DefaultParagraphFont"/>
    <w:rsid w:val="002A678B"/>
  </w:style>
  <w:style w:type="character" w:customStyle="1" w:styleId="spellingerror">
    <w:name w:val="spellingerror"/>
    <w:basedOn w:val="DefaultParagraphFont"/>
    <w:rsid w:val="003B138F"/>
  </w:style>
  <w:style w:type="character" w:customStyle="1" w:styleId="scxw263497426">
    <w:name w:val="scxw263497426"/>
    <w:basedOn w:val="DefaultParagraphFont"/>
    <w:rsid w:val="003B138F"/>
  </w:style>
  <w:style w:type="character" w:customStyle="1" w:styleId="scxw16200647">
    <w:name w:val="scxw16200647"/>
    <w:basedOn w:val="DefaultParagraphFont"/>
    <w:rsid w:val="005D4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mile2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ile2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30</TotalTime>
  <Pages>9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Mile2 Marketing</cp:lastModifiedBy>
  <cp:revision>1</cp:revision>
  <dcterms:created xsi:type="dcterms:W3CDTF">2020-12-03T15:46:00Z</dcterms:created>
  <dcterms:modified xsi:type="dcterms:W3CDTF">2021-05-05T14:23:00Z</dcterms:modified>
</cp:coreProperties>
</file>